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8CE" w:rsidRPr="00D043AC" w:rsidRDefault="007E3C65" w:rsidP="00B60AB9">
      <w:pPr>
        <w:pStyle w:val="a4"/>
        <w:jc w:val="center"/>
        <w:rPr>
          <w:rFonts w:ascii="Tahoma" w:hAnsi="Tahoma" w:cs="Tahoma"/>
          <w:b/>
          <w:sz w:val="36"/>
          <w:szCs w:val="36"/>
        </w:rPr>
      </w:pPr>
      <w:r w:rsidRPr="00F44229">
        <w:rPr>
          <w:rFonts w:ascii="Tahoma" w:hAnsi="Tahoma" w:cs="Tahom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9110" cy="9144000"/>
                <wp:effectExtent l="4445" t="0" r="4445" b="0"/>
                <wp:wrapNone/>
                <wp:docPr id="1" name="Ομάδα 29" descr="Σχεδίαση φόντο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9144000"/>
                          <a:chOff x="0" y="0"/>
                          <a:chExt cx="68529" cy="91427"/>
                        </a:xfrm>
                      </wpg:grpSpPr>
                      <wpg:grpSp>
                        <wpg:cNvPr id="2" name="Ομάδα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9" cy="91427"/>
                            <a:chOff x="0" y="0"/>
                            <a:chExt cx="68529" cy="91427"/>
                          </a:xfrm>
                        </wpg:grpSpPr>
                        <wps:wsp>
                          <wps:cNvPr id="3" name="Ορθογώνιο 20" descr="Contact Info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7" y="82613"/>
                              <a:ext cx="60330" cy="4572"/>
                            </a:xfrm>
                            <a:prstGeom prst="rect">
                              <a:avLst/>
                            </a:prstGeom>
                            <a:solidFill>
                              <a:srgbClr val="F7F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6D46" w:rsidRPr="00AA2079" w:rsidRDefault="001C6D46">
                                <w:pPr>
                                  <w:pStyle w:val="a9"/>
                                  <w:rPr>
                                    <w:rFonts w:ascii="Tahoma" w:hAnsi="Tahoma" w:cs="Tahom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493776" tIns="45720" rIns="493776" bIns="45720" anchor="ctr" anchorCtr="0" upright="1">
                            <a:noAutofit/>
                          </wps:bodyPr>
                        </wps:wsp>
                        <wps:wsp>
                          <wps:cNvPr id="4" name="Πλαίσιο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529" cy="91427"/>
                            </a:xfrm>
                            <a:custGeom>
                              <a:avLst/>
                              <a:gdLst>
                                <a:gd name="T0" fmla="*/ 0 w 6852920"/>
                                <a:gd name="T1" fmla="*/ 0 h 9142730"/>
                                <a:gd name="T2" fmla="*/ 6852920 w 6852920"/>
                                <a:gd name="T3" fmla="*/ 0 h 9142730"/>
                                <a:gd name="T4" fmla="*/ 6852920 w 6852920"/>
                                <a:gd name="T5" fmla="*/ 9142730 h 9142730"/>
                                <a:gd name="T6" fmla="*/ 0 w 6852920"/>
                                <a:gd name="T7" fmla="*/ 9142730 h 9142730"/>
                                <a:gd name="T8" fmla="*/ 0 w 6852920"/>
                                <a:gd name="T9" fmla="*/ 0 h 9142730"/>
                                <a:gd name="T10" fmla="*/ 466410 w 6852920"/>
                                <a:gd name="T11" fmla="*/ 466410 h 9142730"/>
                                <a:gd name="T12" fmla="*/ 466410 w 6852920"/>
                                <a:gd name="T13" fmla="*/ 8676320 h 9142730"/>
                                <a:gd name="T14" fmla="*/ 6386510 w 6852920"/>
                                <a:gd name="T15" fmla="*/ 8676320 h 9142730"/>
                                <a:gd name="T16" fmla="*/ 6386510 w 6852920"/>
                                <a:gd name="T17" fmla="*/ 466410 h 9142730"/>
                                <a:gd name="T18" fmla="*/ 466410 w 6852920"/>
                                <a:gd name="T19" fmla="*/ 466410 h 914273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52920" h="9142730">
                                  <a:moveTo>
                                    <a:pt x="0" y="0"/>
                                  </a:moveTo>
                                  <a:lnTo>
                                    <a:pt x="6852920" y="0"/>
                                  </a:lnTo>
                                  <a:lnTo>
                                    <a:pt x="6852920" y="9142730"/>
                                  </a:lnTo>
                                  <a:lnTo>
                                    <a:pt x="0" y="914273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66410" y="466410"/>
                                  </a:moveTo>
                                  <a:lnTo>
                                    <a:pt x="466410" y="8676320"/>
                                  </a:lnTo>
                                  <a:lnTo>
                                    <a:pt x="6386510" y="8676320"/>
                                  </a:lnTo>
                                  <a:lnTo>
                                    <a:pt x="6386510" y="466410"/>
                                  </a:lnTo>
                                  <a:lnTo>
                                    <a:pt x="466410" y="466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" name="Ομάδα 3"/>
                        <wpg:cNvGrpSpPr>
                          <a:grpSpLocks/>
                        </wpg:cNvGrpSpPr>
                        <wpg:grpSpPr bwMode="auto">
                          <a:xfrm>
                            <a:off x="4622" y="95"/>
                            <a:ext cx="54687" cy="30473"/>
                            <a:chOff x="4622" y="95"/>
                            <a:chExt cx="54686" cy="30473"/>
                          </a:xfrm>
                        </wpg:grpSpPr>
                        <pic:pic xmlns:pic="http://schemas.openxmlformats.org/drawingml/2006/picture">
                          <pic:nvPicPr>
                            <pic:cNvPr id="6" name="Εικόνα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38" t="17303" b="249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2" y="184"/>
                              <a:ext cx="54687" cy="30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7" name="Ομάδα 5"/>
                          <wpg:cNvGrpSpPr>
                            <a:grpSpLocks/>
                          </wpg:cNvGrpSpPr>
                          <wpg:grpSpPr bwMode="auto">
                            <a:xfrm>
                              <a:off x="17653" y="95"/>
                              <a:ext cx="36767" cy="28099"/>
                              <a:chOff x="17653" y="95"/>
                              <a:chExt cx="36766" cy="28098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Εικόνα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644" t="16985" r="13354" b="2504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653" y="95"/>
                                <a:ext cx="36767" cy="2809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" name="Ελεύθερη σχεδίαση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" y="10171"/>
                                <a:ext cx="4073" cy="5053"/>
                              </a:xfrm>
                              <a:custGeom>
                                <a:avLst/>
                                <a:gdLst>
                                  <a:gd name="T0" fmla="*/ 255702 w 1881"/>
                                  <a:gd name="T1" fmla="*/ 4537 h 2339"/>
                                  <a:gd name="T2" fmla="*/ 202223 w 1881"/>
                                  <a:gd name="T3" fmla="*/ 0 h 2339"/>
                                  <a:gd name="T4" fmla="*/ 153941 w 1881"/>
                                  <a:gd name="T5" fmla="*/ 4969 h 2339"/>
                                  <a:gd name="T6" fmla="*/ 111288 w 1881"/>
                                  <a:gd name="T7" fmla="*/ 18148 h 2339"/>
                                  <a:gd name="T8" fmla="*/ 74914 w 1881"/>
                                  <a:gd name="T9" fmla="*/ 38673 h 2339"/>
                                  <a:gd name="T10" fmla="*/ 44602 w 1881"/>
                                  <a:gd name="T11" fmla="*/ 64816 h 2339"/>
                                  <a:gd name="T12" fmla="*/ 30528 w 1881"/>
                                  <a:gd name="T13" fmla="*/ 85773 h 2339"/>
                                  <a:gd name="T14" fmla="*/ 43736 w 1881"/>
                                  <a:gd name="T15" fmla="*/ 103273 h 2339"/>
                                  <a:gd name="T16" fmla="*/ 79893 w 1881"/>
                                  <a:gd name="T17" fmla="*/ 139786 h 2339"/>
                                  <a:gd name="T18" fmla="*/ 147229 w 1881"/>
                                  <a:gd name="T19" fmla="*/ 200929 h 2339"/>
                                  <a:gd name="T20" fmla="*/ 91585 w 1881"/>
                                  <a:gd name="T21" fmla="*/ 155990 h 2339"/>
                                  <a:gd name="T22" fmla="*/ 19053 w 1881"/>
                                  <a:gd name="T23" fmla="*/ 100680 h 2339"/>
                                  <a:gd name="T24" fmla="*/ 0 w 1881"/>
                                  <a:gd name="T25" fmla="*/ 90094 h 2339"/>
                                  <a:gd name="T26" fmla="*/ 10609 w 1881"/>
                                  <a:gd name="T27" fmla="*/ 105866 h 2339"/>
                                  <a:gd name="T28" fmla="*/ 44169 w 1881"/>
                                  <a:gd name="T29" fmla="*/ 159446 h 2339"/>
                                  <a:gd name="T30" fmla="*/ 95049 w 1881"/>
                                  <a:gd name="T31" fmla="*/ 235281 h 2339"/>
                                  <a:gd name="T32" fmla="*/ 132506 w 1881"/>
                                  <a:gd name="T33" fmla="*/ 283893 h 2339"/>
                                  <a:gd name="T34" fmla="*/ 141600 w 1881"/>
                                  <a:gd name="T35" fmla="*/ 291670 h 2339"/>
                                  <a:gd name="T36" fmla="*/ 163251 w 1881"/>
                                  <a:gd name="T37" fmla="*/ 275034 h 2339"/>
                                  <a:gd name="T38" fmla="*/ 154590 w 1881"/>
                                  <a:gd name="T39" fmla="*/ 291886 h 2339"/>
                                  <a:gd name="T40" fmla="*/ 71666 w 1881"/>
                                  <a:gd name="T41" fmla="*/ 396456 h 2339"/>
                                  <a:gd name="T42" fmla="*/ 48715 w 1881"/>
                                  <a:gd name="T43" fmla="*/ 430808 h 2339"/>
                                  <a:gd name="T44" fmla="*/ 44385 w 1881"/>
                                  <a:gd name="T45" fmla="*/ 443339 h 2339"/>
                                  <a:gd name="T46" fmla="*/ 48282 w 1881"/>
                                  <a:gd name="T47" fmla="*/ 451333 h 2339"/>
                                  <a:gd name="T48" fmla="*/ 72315 w 1881"/>
                                  <a:gd name="T49" fmla="*/ 465808 h 2339"/>
                                  <a:gd name="T50" fmla="*/ 126444 w 1881"/>
                                  <a:gd name="T51" fmla="*/ 492599 h 2339"/>
                                  <a:gd name="T52" fmla="*/ 168880 w 1881"/>
                                  <a:gd name="T53" fmla="*/ 503834 h 2339"/>
                                  <a:gd name="T54" fmla="*/ 200058 w 1881"/>
                                  <a:gd name="T55" fmla="*/ 504482 h 2339"/>
                                  <a:gd name="T56" fmla="*/ 221926 w 1881"/>
                                  <a:gd name="T57" fmla="*/ 498648 h 2339"/>
                                  <a:gd name="T58" fmla="*/ 236865 w 1881"/>
                                  <a:gd name="T59" fmla="*/ 488926 h 2339"/>
                                  <a:gd name="T60" fmla="*/ 250506 w 1881"/>
                                  <a:gd name="T61" fmla="*/ 477907 h 2339"/>
                                  <a:gd name="T62" fmla="*/ 281683 w 1881"/>
                                  <a:gd name="T63" fmla="*/ 453710 h 2339"/>
                                  <a:gd name="T64" fmla="*/ 322821 w 1881"/>
                                  <a:gd name="T65" fmla="*/ 413092 h 2339"/>
                                  <a:gd name="T66" fmla="*/ 338626 w 1881"/>
                                  <a:gd name="T67" fmla="*/ 390406 h 2339"/>
                                  <a:gd name="T68" fmla="*/ 326069 w 1881"/>
                                  <a:gd name="T69" fmla="*/ 373770 h 2339"/>
                                  <a:gd name="T70" fmla="*/ 292942 w 1881"/>
                                  <a:gd name="T71" fmla="*/ 340714 h 2339"/>
                                  <a:gd name="T72" fmla="*/ 255702 w 1881"/>
                                  <a:gd name="T73" fmla="*/ 306362 h 2339"/>
                                  <a:gd name="T74" fmla="*/ 316109 w 1881"/>
                                  <a:gd name="T75" fmla="*/ 356054 h 2339"/>
                                  <a:gd name="T76" fmla="*/ 351401 w 1881"/>
                                  <a:gd name="T77" fmla="*/ 381116 h 2339"/>
                                  <a:gd name="T78" fmla="*/ 379764 w 1881"/>
                                  <a:gd name="T79" fmla="*/ 395592 h 2339"/>
                                  <a:gd name="T80" fmla="*/ 394703 w 1881"/>
                                  <a:gd name="T81" fmla="*/ 392351 h 2339"/>
                                  <a:gd name="T82" fmla="*/ 401632 w 1881"/>
                                  <a:gd name="T83" fmla="*/ 370529 h 2339"/>
                                  <a:gd name="T84" fmla="*/ 406178 w 1881"/>
                                  <a:gd name="T85" fmla="*/ 335097 h 2339"/>
                                  <a:gd name="T86" fmla="*/ 407044 w 1881"/>
                                  <a:gd name="T87" fmla="*/ 288646 h 2339"/>
                                  <a:gd name="T88" fmla="*/ 402714 w 1881"/>
                                  <a:gd name="T89" fmla="*/ 251269 h 2339"/>
                                  <a:gd name="T90" fmla="*/ 394054 w 1881"/>
                                  <a:gd name="T91" fmla="*/ 218213 h 2339"/>
                                  <a:gd name="T92" fmla="*/ 381063 w 1881"/>
                                  <a:gd name="T93" fmla="*/ 188614 h 2339"/>
                                  <a:gd name="T94" fmla="*/ 364391 w 1881"/>
                                  <a:gd name="T95" fmla="*/ 162903 h 2339"/>
                                  <a:gd name="T96" fmla="*/ 344689 w 1881"/>
                                  <a:gd name="T97" fmla="*/ 140866 h 2339"/>
                                  <a:gd name="T98" fmla="*/ 326285 w 1881"/>
                                  <a:gd name="T99" fmla="*/ 125742 h 2339"/>
                                  <a:gd name="T100" fmla="*/ 311562 w 1881"/>
                                  <a:gd name="T101" fmla="*/ 134168 h 2339"/>
                                  <a:gd name="T102" fmla="*/ 274105 w 1881"/>
                                  <a:gd name="T103" fmla="*/ 167440 h 2339"/>
                                  <a:gd name="T104" fmla="*/ 228421 w 1881"/>
                                  <a:gd name="T105" fmla="*/ 215404 h 2339"/>
                                  <a:gd name="T106" fmla="*/ 207419 w 1881"/>
                                  <a:gd name="T107" fmla="*/ 237441 h 2339"/>
                                  <a:gd name="T108" fmla="*/ 244443 w 1881"/>
                                  <a:gd name="T109" fmla="*/ 185805 h 2339"/>
                                  <a:gd name="T110" fmla="*/ 309397 w 1881"/>
                                  <a:gd name="T111" fmla="*/ 100896 h 2339"/>
                                  <a:gd name="T112" fmla="*/ 341658 w 1881"/>
                                  <a:gd name="T113" fmla="*/ 56174 h 2339"/>
                                  <a:gd name="T114" fmla="*/ 344039 w 1881"/>
                                  <a:gd name="T115" fmla="*/ 39105 h 2339"/>
                                  <a:gd name="T116" fmla="*/ 315893 w 1881"/>
                                  <a:gd name="T117" fmla="*/ 20957 h 2339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Ελεύθερη σχεδίαση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" y="18406"/>
                                <a:ext cx="3240" cy="2993"/>
                              </a:xfrm>
                              <a:custGeom>
                                <a:avLst/>
                                <a:gdLst>
                                  <a:gd name="T0" fmla="*/ 275780 w 1492"/>
                                  <a:gd name="T1" fmla="*/ 57147 h 1388"/>
                                  <a:gd name="T2" fmla="*/ 250590 w 1492"/>
                                  <a:gd name="T3" fmla="*/ 45502 h 1388"/>
                                  <a:gd name="T4" fmla="*/ 228441 w 1492"/>
                                  <a:gd name="T5" fmla="*/ 37738 h 1388"/>
                                  <a:gd name="T6" fmla="*/ 202818 w 1492"/>
                                  <a:gd name="T7" fmla="*/ 31700 h 1388"/>
                                  <a:gd name="T8" fmla="*/ 199126 w 1492"/>
                                  <a:gd name="T9" fmla="*/ 3882 h 1388"/>
                                  <a:gd name="T10" fmla="*/ 198692 w 1492"/>
                                  <a:gd name="T11" fmla="*/ 216 h 1388"/>
                                  <a:gd name="T12" fmla="*/ 183057 w 1492"/>
                                  <a:gd name="T13" fmla="*/ 4529 h 1388"/>
                                  <a:gd name="T14" fmla="*/ 161559 w 1492"/>
                                  <a:gd name="T15" fmla="*/ 12076 h 1388"/>
                                  <a:gd name="T16" fmla="*/ 147662 w 1492"/>
                                  <a:gd name="T17" fmla="*/ 18330 h 1388"/>
                                  <a:gd name="T18" fmla="*/ 132678 w 1492"/>
                                  <a:gd name="T19" fmla="*/ 25662 h 1388"/>
                                  <a:gd name="T20" fmla="*/ 119215 w 1492"/>
                                  <a:gd name="T21" fmla="*/ 33857 h 1388"/>
                                  <a:gd name="T22" fmla="*/ 107055 w 1492"/>
                                  <a:gd name="T23" fmla="*/ 42698 h 1388"/>
                                  <a:gd name="T24" fmla="*/ 96632 w 1492"/>
                                  <a:gd name="T25" fmla="*/ 52618 h 1388"/>
                                  <a:gd name="T26" fmla="*/ 86860 w 1492"/>
                                  <a:gd name="T27" fmla="*/ 62969 h 1388"/>
                                  <a:gd name="T28" fmla="*/ 78608 w 1492"/>
                                  <a:gd name="T29" fmla="*/ 73752 h 1388"/>
                                  <a:gd name="T30" fmla="*/ 71659 w 1492"/>
                                  <a:gd name="T31" fmla="*/ 84965 h 1388"/>
                                  <a:gd name="T32" fmla="*/ 66013 w 1492"/>
                                  <a:gd name="T33" fmla="*/ 96395 h 1388"/>
                                  <a:gd name="T34" fmla="*/ 57327 w 1492"/>
                                  <a:gd name="T35" fmla="*/ 120332 h 1388"/>
                                  <a:gd name="T36" fmla="*/ 31921 w 1492"/>
                                  <a:gd name="T37" fmla="*/ 122488 h 1388"/>
                                  <a:gd name="T38" fmla="*/ 11292 w 1492"/>
                                  <a:gd name="T39" fmla="*/ 117528 h 1388"/>
                                  <a:gd name="T40" fmla="*/ 3040 w 1492"/>
                                  <a:gd name="T41" fmla="*/ 116019 h 1388"/>
                                  <a:gd name="T42" fmla="*/ 651 w 1492"/>
                                  <a:gd name="T43" fmla="*/ 127448 h 1388"/>
                                  <a:gd name="T44" fmla="*/ 0 w 1492"/>
                                  <a:gd name="T45" fmla="*/ 149444 h 1388"/>
                                  <a:gd name="T46" fmla="*/ 5212 w 1492"/>
                                  <a:gd name="T47" fmla="*/ 174891 h 1388"/>
                                  <a:gd name="T48" fmla="*/ 12378 w 1492"/>
                                  <a:gd name="T49" fmla="*/ 197750 h 1388"/>
                                  <a:gd name="T50" fmla="*/ 21498 w 1492"/>
                                  <a:gd name="T51" fmla="*/ 218236 h 1388"/>
                                  <a:gd name="T52" fmla="*/ 32138 w 1492"/>
                                  <a:gd name="T53" fmla="*/ 236135 h 1388"/>
                                  <a:gd name="T54" fmla="*/ 44081 w 1492"/>
                                  <a:gd name="T55" fmla="*/ 251877 h 1388"/>
                                  <a:gd name="T56" fmla="*/ 57327 w 1492"/>
                                  <a:gd name="T57" fmla="*/ 265248 h 1388"/>
                                  <a:gd name="T58" fmla="*/ 71442 w 1492"/>
                                  <a:gd name="T59" fmla="*/ 276246 h 1388"/>
                                  <a:gd name="T60" fmla="*/ 86425 w 1492"/>
                                  <a:gd name="T61" fmla="*/ 285519 h 1388"/>
                                  <a:gd name="T62" fmla="*/ 102060 w 1492"/>
                                  <a:gd name="T63" fmla="*/ 292419 h 1388"/>
                                  <a:gd name="T64" fmla="*/ 118346 w 1492"/>
                                  <a:gd name="T65" fmla="*/ 297164 h 1388"/>
                                  <a:gd name="T66" fmla="*/ 129421 w 1492"/>
                                  <a:gd name="T67" fmla="*/ 297379 h 1388"/>
                                  <a:gd name="T68" fmla="*/ 132895 w 1492"/>
                                  <a:gd name="T69" fmla="*/ 283793 h 1388"/>
                                  <a:gd name="T70" fmla="*/ 139193 w 1492"/>
                                  <a:gd name="T71" fmla="*/ 258131 h 1388"/>
                                  <a:gd name="T72" fmla="*/ 152439 w 1492"/>
                                  <a:gd name="T73" fmla="*/ 238723 h 1388"/>
                                  <a:gd name="T74" fmla="*/ 166771 w 1492"/>
                                  <a:gd name="T75" fmla="*/ 224274 h 1388"/>
                                  <a:gd name="T76" fmla="*/ 178714 w 1492"/>
                                  <a:gd name="T77" fmla="*/ 208101 h 1388"/>
                                  <a:gd name="T78" fmla="*/ 188486 w 1492"/>
                                  <a:gd name="T79" fmla="*/ 190849 h 1388"/>
                                  <a:gd name="T80" fmla="*/ 196086 w 1492"/>
                                  <a:gd name="T81" fmla="*/ 173381 h 1388"/>
                                  <a:gd name="T82" fmla="*/ 239733 w 1492"/>
                                  <a:gd name="T83" fmla="*/ 170794 h 1388"/>
                                  <a:gd name="T84" fmla="*/ 306398 w 1492"/>
                                  <a:gd name="T85" fmla="*/ 185889 h 1388"/>
                                  <a:gd name="T86" fmla="*/ 322684 w 1492"/>
                                  <a:gd name="T87" fmla="*/ 189339 h 1388"/>
                                  <a:gd name="T88" fmla="*/ 323118 w 1492"/>
                                  <a:gd name="T89" fmla="*/ 182439 h 1388"/>
                                  <a:gd name="T90" fmla="*/ 323553 w 1492"/>
                                  <a:gd name="T91" fmla="*/ 161521 h 1388"/>
                                  <a:gd name="T92" fmla="*/ 323770 w 1492"/>
                                  <a:gd name="T93" fmla="*/ 136290 h 1388"/>
                                  <a:gd name="T94" fmla="*/ 321598 w 1492"/>
                                  <a:gd name="T95" fmla="*/ 116019 h 1388"/>
                                  <a:gd name="T96" fmla="*/ 317907 w 1492"/>
                                  <a:gd name="T97" fmla="*/ 99414 h 1388"/>
                                  <a:gd name="T98" fmla="*/ 312478 w 1492"/>
                                  <a:gd name="T99" fmla="*/ 86475 h 1388"/>
                                  <a:gd name="T100" fmla="*/ 306398 w 1492"/>
                                  <a:gd name="T101" fmla="*/ 76986 h 1388"/>
                                  <a:gd name="T102" fmla="*/ 300318 w 1492"/>
                                  <a:gd name="T103" fmla="*/ 70301 h 1388"/>
                                  <a:gd name="T104" fmla="*/ 294238 w 1492"/>
                                  <a:gd name="T105" fmla="*/ 65557 h 1388"/>
                                  <a:gd name="T106" fmla="*/ 285117 w 1492"/>
                                  <a:gd name="T107" fmla="*/ 61460 h 1388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</a:gdLst>
                                <a:ahLst/>
                                <a:cxnLst>
                                  <a:cxn ang="T108">
                                    <a:pos x="T0" y="T1"/>
                                  </a:cxn>
                                  <a:cxn ang="T109">
                                    <a:pos x="T2" y="T3"/>
                                  </a:cxn>
                                  <a:cxn ang="T110">
                                    <a:pos x="T4" y="T5"/>
                                  </a:cxn>
                                  <a:cxn ang="T111">
                                    <a:pos x="T6" y="T7"/>
                                  </a:cxn>
                                  <a:cxn ang="T112">
                                    <a:pos x="T8" y="T9"/>
                                  </a:cxn>
                                  <a:cxn ang="T113">
                                    <a:pos x="T10" y="T11"/>
                                  </a:cxn>
                                  <a:cxn ang="T114">
                                    <a:pos x="T12" y="T13"/>
                                  </a:cxn>
                                  <a:cxn ang="T115">
                                    <a:pos x="T14" y="T15"/>
                                  </a:cxn>
                                  <a:cxn ang="T116">
                                    <a:pos x="T16" y="T17"/>
                                  </a:cxn>
                                  <a:cxn ang="T117">
                                    <a:pos x="T18" y="T19"/>
                                  </a:cxn>
                                  <a:cxn ang="T118">
                                    <a:pos x="T20" y="T21"/>
                                  </a:cxn>
                                  <a:cxn ang="T119">
                                    <a:pos x="T22" y="T23"/>
                                  </a:cxn>
                                  <a:cxn ang="T120">
                                    <a:pos x="T24" y="T25"/>
                                  </a:cxn>
                                  <a:cxn ang="T121">
                                    <a:pos x="T26" y="T27"/>
                                  </a:cxn>
                                  <a:cxn ang="T122">
                                    <a:pos x="T28" y="T29"/>
                                  </a:cxn>
                                  <a:cxn ang="T123">
                                    <a:pos x="T30" y="T31"/>
                                  </a:cxn>
                                  <a:cxn ang="T124">
                                    <a:pos x="T32" y="T33"/>
                                  </a:cxn>
                                  <a:cxn ang="T125">
                                    <a:pos x="T34" y="T35"/>
                                  </a:cxn>
                                  <a:cxn ang="T126">
                                    <a:pos x="T36" y="T37"/>
                                  </a:cxn>
                                  <a:cxn ang="T127">
                                    <a:pos x="T38" y="T39"/>
                                  </a:cxn>
                                  <a:cxn ang="T128">
                                    <a:pos x="T40" y="T41"/>
                                  </a:cxn>
                                  <a:cxn ang="T129">
                                    <a:pos x="T42" y="T43"/>
                                  </a:cxn>
                                  <a:cxn ang="T130">
                                    <a:pos x="T44" y="T45"/>
                                  </a:cxn>
                                  <a:cxn ang="T131">
                                    <a:pos x="T46" y="T47"/>
                                  </a:cxn>
                                  <a:cxn ang="T132">
                                    <a:pos x="T48" y="T49"/>
                                  </a:cxn>
                                  <a:cxn ang="T133">
                                    <a:pos x="T50" y="T51"/>
                                  </a:cxn>
                                  <a:cxn ang="T134">
                                    <a:pos x="T52" y="T53"/>
                                  </a:cxn>
                                  <a:cxn ang="T135">
                                    <a:pos x="T54" y="T55"/>
                                  </a:cxn>
                                  <a:cxn ang="T136">
                                    <a:pos x="T56" y="T57"/>
                                  </a:cxn>
                                  <a:cxn ang="T137">
                                    <a:pos x="T58" y="T59"/>
                                  </a:cxn>
                                  <a:cxn ang="T138">
                                    <a:pos x="T60" y="T61"/>
                                  </a:cxn>
                                  <a:cxn ang="T139">
                                    <a:pos x="T62" y="T63"/>
                                  </a:cxn>
                                  <a:cxn ang="T140">
                                    <a:pos x="T64" y="T65"/>
                                  </a:cxn>
                                  <a:cxn ang="T141">
                                    <a:pos x="T66" y="T67"/>
                                  </a:cxn>
                                  <a:cxn ang="T142">
                                    <a:pos x="T68" y="T69"/>
                                  </a:cxn>
                                  <a:cxn ang="T143">
                                    <a:pos x="T70" y="T71"/>
                                  </a:cxn>
                                  <a:cxn ang="T144">
                                    <a:pos x="T72" y="T73"/>
                                  </a:cxn>
                                  <a:cxn ang="T145">
                                    <a:pos x="T74" y="T75"/>
                                  </a:cxn>
                                  <a:cxn ang="T146">
                                    <a:pos x="T76" y="T77"/>
                                  </a:cxn>
                                  <a:cxn ang="T147">
                                    <a:pos x="T78" y="T79"/>
                                  </a:cxn>
                                  <a:cxn ang="T148">
                                    <a:pos x="T80" y="T81"/>
                                  </a:cxn>
                                  <a:cxn ang="T149">
                                    <a:pos x="T82" y="T83"/>
                                  </a:cxn>
                                  <a:cxn ang="T150">
                                    <a:pos x="T84" y="T85"/>
                                  </a:cxn>
                                  <a:cxn ang="T151">
                                    <a:pos x="T86" y="T87"/>
                                  </a:cxn>
                                  <a:cxn ang="T152">
                                    <a:pos x="T88" y="T89"/>
                                  </a:cxn>
                                  <a:cxn ang="T153">
                                    <a:pos x="T90" y="T91"/>
                                  </a:cxn>
                                  <a:cxn ang="T154">
                                    <a:pos x="T92" y="T93"/>
                                  </a:cxn>
                                  <a:cxn ang="T155">
                                    <a:pos x="T94" y="T95"/>
                                  </a:cxn>
                                  <a:cxn ang="T156">
                                    <a:pos x="T96" y="T97"/>
                                  </a:cxn>
                                  <a:cxn ang="T157">
                                    <a:pos x="T98" y="T99"/>
                                  </a:cxn>
                                  <a:cxn ang="T158">
                                    <a:pos x="T100" y="T101"/>
                                  </a:cxn>
                                  <a:cxn ang="T159">
                                    <a:pos x="T102" y="T103"/>
                                  </a:cxn>
                                  <a:cxn ang="T160">
                                    <a:pos x="T104" y="T105"/>
                                  </a:cxn>
                                  <a:cxn ang="T161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Ελεύθερη σχεδίαση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" y="12440"/>
                                <a:ext cx="4489" cy="4820"/>
                              </a:xfrm>
                              <a:custGeom>
                                <a:avLst/>
                                <a:gdLst>
                                  <a:gd name="T0" fmla="*/ 336511 w 2069"/>
                                  <a:gd name="T1" fmla="*/ 293921 h 2232"/>
                                  <a:gd name="T2" fmla="*/ 369272 w 2069"/>
                                  <a:gd name="T3" fmla="*/ 273620 h 2232"/>
                                  <a:gd name="T4" fmla="*/ 406373 w 2069"/>
                                  <a:gd name="T5" fmla="*/ 277940 h 2232"/>
                                  <a:gd name="T6" fmla="*/ 413967 w 2069"/>
                                  <a:gd name="T7" fmla="*/ 272109 h 2232"/>
                                  <a:gd name="T8" fmla="*/ 427636 w 2069"/>
                                  <a:gd name="T9" fmla="*/ 239283 h 2232"/>
                                  <a:gd name="T10" fmla="*/ 433928 w 2069"/>
                                  <a:gd name="T11" fmla="*/ 213152 h 2232"/>
                                  <a:gd name="T12" fmla="*/ 436314 w 2069"/>
                                  <a:gd name="T13" fmla="*/ 187453 h 2232"/>
                                  <a:gd name="T14" fmla="*/ 435446 w 2069"/>
                                  <a:gd name="T15" fmla="*/ 163481 h 2232"/>
                                  <a:gd name="T16" fmla="*/ 430673 w 2069"/>
                                  <a:gd name="T17" fmla="*/ 141453 h 2232"/>
                                  <a:gd name="T18" fmla="*/ 418523 w 2069"/>
                                  <a:gd name="T19" fmla="*/ 110571 h 2232"/>
                                  <a:gd name="T20" fmla="*/ 425032 w 2069"/>
                                  <a:gd name="T21" fmla="*/ 76234 h 2232"/>
                                  <a:gd name="T22" fmla="*/ 447379 w 2069"/>
                                  <a:gd name="T23" fmla="*/ 59173 h 2232"/>
                                  <a:gd name="T24" fmla="*/ 437616 w 2069"/>
                                  <a:gd name="T25" fmla="*/ 44272 h 2232"/>
                                  <a:gd name="T26" fmla="*/ 416353 w 2069"/>
                                  <a:gd name="T27" fmla="*/ 28939 h 2232"/>
                                  <a:gd name="T28" fmla="*/ 378819 w 2069"/>
                                  <a:gd name="T29" fmla="*/ 11662 h 2232"/>
                                  <a:gd name="T30" fmla="*/ 343671 w 2069"/>
                                  <a:gd name="T31" fmla="*/ 2376 h 2232"/>
                                  <a:gd name="T32" fmla="*/ 310909 w 2069"/>
                                  <a:gd name="T33" fmla="*/ 0 h 2232"/>
                                  <a:gd name="T34" fmla="*/ 280968 w 2069"/>
                                  <a:gd name="T35" fmla="*/ 4319 h 2232"/>
                                  <a:gd name="T36" fmla="*/ 254498 w 2069"/>
                                  <a:gd name="T37" fmla="*/ 14469 h 2232"/>
                                  <a:gd name="T38" fmla="*/ 231717 w 2069"/>
                                  <a:gd name="T39" fmla="*/ 29802 h 2232"/>
                                  <a:gd name="T40" fmla="*/ 229765 w 2069"/>
                                  <a:gd name="T41" fmla="*/ 37793 h 2232"/>
                                  <a:gd name="T42" fmla="*/ 251678 w 2069"/>
                                  <a:gd name="T43" fmla="*/ 67379 h 2232"/>
                                  <a:gd name="T44" fmla="*/ 258621 w 2069"/>
                                  <a:gd name="T45" fmla="*/ 103660 h 2232"/>
                                  <a:gd name="T46" fmla="*/ 265781 w 2069"/>
                                  <a:gd name="T47" fmla="*/ 136486 h 2232"/>
                                  <a:gd name="T48" fmla="*/ 279232 w 2069"/>
                                  <a:gd name="T49" fmla="*/ 166289 h 2232"/>
                                  <a:gd name="T50" fmla="*/ 262092 w 2069"/>
                                  <a:gd name="T51" fmla="*/ 176007 h 2232"/>
                                  <a:gd name="T52" fmla="*/ 228680 w 2069"/>
                                  <a:gd name="T53" fmla="*/ 159162 h 2232"/>
                                  <a:gd name="T54" fmla="*/ 196135 w 2069"/>
                                  <a:gd name="T55" fmla="*/ 149228 h 2232"/>
                                  <a:gd name="T56" fmla="*/ 164892 w 2069"/>
                                  <a:gd name="T57" fmla="*/ 145988 h 2232"/>
                                  <a:gd name="T58" fmla="*/ 135385 w 2069"/>
                                  <a:gd name="T59" fmla="*/ 148148 h 2232"/>
                                  <a:gd name="T60" fmla="*/ 107831 w 2069"/>
                                  <a:gd name="T61" fmla="*/ 155707 h 2232"/>
                                  <a:gd name="T62" fmla="*/ 82880 w 2069"/>
                                  <a:gd name="T63" fmla="*/ 168016 h 2232"/>
                                  <a:gd name="T64" fmla="*/ 95681 w 2069"/>
                                  <a:gd name="T65" fmla="*/ 192852 h 2232"/>
                                  <a:gd name="T66" fmla="*/ 106963 w 2069"/>
                                  <a:gd name="T67" fmla="*/ 235827 h 2232"/>
                                  <a:gd name="T68" fmla="*/ 105444 w 2069"/>
                                  <a:gd name="T69" fmla="*/ 274268 h 2232"/>
                                  <a:gd name="T70" fmla="*/ 112604 w 2069"/>
                                  <a:gd name="T71" fmla="*/ 309901 h 2232"/>
                                  <a:gd name="T72" fmla="*/ 83097 w 2069"/>
                                  <a:gd name="T73" fmla="*/ 356549 h 2232"/>
                                  <a:gd name="T74" fmla="*/ 2170 w 2069"/>
                                  <a:gd name="T75" fmla="*/ 399093 h 2232"/>
                                  <a:gd name="T76" fmla="*/ 6943 w 2069"/>
                                  <a:gd name="T77" fmla="*/ 408163 h 2232"/>
                                  <a:gd name="T78" fmla="*/ 24517 w 2069"/>
                                  <a:gd name="T79" fmla="*/ 431702 h 2232"/>
                                  <a:gd name="T80" fmla="*/ 53156 w 2069"/>
                                  <a:gd name="T81" fmla="*/ 459993 h 2232"/>
                                  <a:gd name="T82" fmla="*/ 77890 w 2069"/>
                                  <a:gd name="T83" fmla="*/ 475542 h 2232"/>
                                  <a:gd name="T84" fmla="*/ 97851 w 2069"/>
                                  <a:gd name="T85" fmla="*/ 481157 h 2232"/>
                                  <a:gd name="T86" fmla="*/ 113038 w 2069"/>
                                  <a:gd name="T87" fmla="*/ 481157 h 2232"/>
                                  <a:gd name="T88" fmla="*/ 125405 w 2069"/>
                                  <a:gd name="T89" fmla="*/ 477270 h 2232"/>
                                  <a:gd name="T90" fmla="*/ 157516 w 2069"/>
                                  <a:gd name="T91" fmla="*/ 469063 h 2232"/>
                                  <a:gd name="T92" fmla="*/ 196352 w 2069"/>
                                  <a:gd name="T93" fmla="*/ 453946 h 2232"/>
                                  <a:gd name="T94" fmla="*/ 234755 w 2069"/>
                                  <a:gd name="T95" fmla="*/ 467120 h 2232"/>
                                  <a:gd name="T96" fmla="*/ 244084 w 2069"/>
                                  <a:gd name="T97" fmla="*/ 461505 h 2232"/>
                                  <a:gd name="T98" fmla="*/ 265347 w 2069"/>
                                  <a:gd name="T99" fmla="*/ 428895 h 2232"/>
                                  <a:gd name="T100" fmla="*/ 278798 w 2069"/>
                                  <a:gd name="T101" fmla="*/ 397581 h 2232"/>
                                  <a:gd name="T102" fmla="*/ 287043 w 2069"/>
                                  <a:gd name="T103" fmla="*/ 363243 h 2232"/>
                                  <a:gd name="T104" fmla="*/ 288345 w 2069"/>
                                  <a:gd name="T105" fmla="*/ 331497 h 2232"/>
                                  <a:gd name="T106" fmla="*/ 292033 w 2069"/>
                                  <a:gd name="T107" fmla="*/ 312709 h 2232"/>
                                  <a:gd name="T108" fmla="*/ 308956 w 2069"/>
                                  <a:gd name="T109" fmla="*/ 306878 h 2232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Ελεύθερη σχεδίαση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" y="4792"/>
                                <a:ext cx="2824" cy="3227"/>
                              </a:xfrm>
                              <a:custGeom>
                                <a:avLst/>
                                <a:gdLst>
                                  <a:gd name="T0" fmla="*/ 213711 w 1304"/>
                                  <a:gd name="T1" fmla="*/ 287588 h 1491"/>
                                  <a:gd name="T2" fmla="*/ 229518 w 1304"/>
                                  <a:gd name="T3" fmla="*/ 264218 h 1491"/>
                                  <a:gd name="T4" fmla="*/ 240994 w 1304"/>
                                  <a:gd name="T5" fmla="*/ 243660 h 1491"/>
                                  <a:gd name="T6" fmla="*/ 251603 w 1304"/>
                                  <a:gd name="T7" fmla="*/ 220073 h 1491"/>
                                  <a:gd name="T8" fmla="*/ 278886 w 1304"/>
                                  <a:gd name="T9" fmla="*/ 222021 h 1491"/>
                                  <a:gd name="T10" fmla="*/ 282133 w 1304"/>
                                  <a:gd name="T11" fmla="*/ 222453 h 1491"/>
                                  <a:gd name="T12" fmla="*/ 281267 w 1304"/>
                                  <a:gd name="T13" fmla="*/ 205358 h 1491"/>
                                  <a:gd name="T14" fmla="*/ 277370 w 1304"/>
                                  <a:gd name="T15" fmla="*/ 182637 h 1491"/>
                                  <a:gd name="T16" fmla="*/ 273039 w 1304"/>
                                  <a:gd name="T17" fmla="*/ 168571 h 1491"/>
                                  <a:gd name="T18" fmla="*/ 268276 w 1304"/>
                                  <a:gd name="T19" fmla="*/ 151909 h 1491"/>
                                  <a:gd name="T20" fmla="*/ 262213 w 1304"/>
                                  <a:gd name="T21" fmla="*/ 136978 h 1491"/>
                                  <a:gd name="T22" fmla="*/ 255501 w 1304"/>
                                  <a:gd name="T23" fmla="*/ 123128 h 1491"/>
                                  <a:gd name="T24" fmla="*/ 247706 w 1304"/>
                                  <a:gd name="T25" fmla="*/ 110794 h 1491"/>
                                  <a:gd name="T26" fmla="*/ 239045 w 1304"/>
                                  <a:gd name="T27" fmla="*/ 99325 h 1491"/>
                                  <a:gd name="T28" fmla="*/ 229951 w 1304"/>
                                  <a:gd name="T29" fmla="*/ 89587 h 1491"/>
                                  <a:gd name="T30" fmla="*/ 220424 w 1304"/>
                                  <a:gd name="T31" fmla="*/ 80931 h 1491"/>
                                  <a:gd name="T32" fmla="*/ 210030 w 1304"/>
                                  <a:gd name="T33" fmla="*/ 73141 h 1491"/>
                                  <a:gd name="T34" fmla="*/ 188378 w 1304"/>
                                  <a:gd name="T35" fmla="*/ 61240 h 1491"/>
                                  <a:gd name="T36" fmla="*/ 190759 w 1304"/>
                                  <a:gd name="T37" fmla="*/ 36787 h 1491"/>
                                  <a:gd name="T38" fmla="*/ 199637 w 1304"/>
                                  <a:gd name="T39" fmla="*/ 17095 h 1491"/>
                                  <a:gd name="T40" fmla="*/ 202668 w 1304"/>
                                  <a:gd name="T41" fmla="*/ 9089 h 1491"/>
                                  <a:gd name="T42" fmla="*/ 189677 w 1304"/>
                                  <a:gd name="T43" fmla="*/ 3679 h 1491"/>
                                  <a:gd name="T44" fmla="*/ 177335 w 1304"/>
                                  <a:gd name="T45" fmla="*/ 433 h 1491"/>
                                  <a:gd name="T46" fmla="*/ 159796 w 1304"/>
                                  <a:gd name="T47" fmla="*/ 0 h 1491"/>
                                  <a:gd name="T48" fmla="*/ 134896 w 1304"/>
                                  <a:gd name="T49" fmla="*/ 1948 h 1491"/>
                                  <a:gd name="T50" fmla="*/ 111727 w 1304"/>
                                  <a:gd name="T51" fmla="*/ 6059 h 1491"/>
                                  <a:gd name="T52" fmla="*/ 90508 w 1304"/>
                                  <a:gd name="T53" fmla="*/ 12334 h 1491"/>
                                  <a:gd name="T54" fmla="*/ 71454 w 1304"/>
                                  <a:gd name="T55" fmla="*/ 20125 h 1491"/>
                                  <a:gd name="T56" fmla="*/ 54565 w 1304"/>
                                  <a:gd name="T57" fmla="*/ 29862 h 1491"/>
                                  <a:gd name="T58" fmla="*/ 39624 w 1304"/>
                                  <a:gd name="T59" fmla="*/ 40899 h 1491"/>
                                  <a:gd name="T60" fmla="*/ 26633 w 1304"/>
                                  <a:gd name="T61" fmla="*/ 53017 h 1491"/>
                                  <a:gd name="T62" fmla="*/ 16023 w 1304"/>
                                  <a:gd name="T63" fmla="*/ 66433 h 1491"/>
                                  <a:gd name="T64" fmla="*/ 7795 w 1304"/>
                                  <a:gd name="T65" fmla="*/ 80931 h 1491"/>
                                  <a:gd name="T66" fmla="*/ 1516 w 1304"/>
                                  <a:gd name="T67" fmla="*/ 95863 h 1491"/>
                                  <a:gd name="T68" fmla="*/ 4547 w 1304"/>
                                  <a:gd name="T69" fmla="*/ 102787 h 1491"/>
                                  <a:gd name="T70" fmla="*/ 20137 w 1304"/>
                                  <a:gd name="T71" fmla="*/ 110145 h 1491"/>
                                  <a:gd name="T72" fmla="*/ 45904 w 1304"/>
                                  <a:gd name="T73" fmla="*/ 122479 h 1491"/>
                                  <a:gd name="T74" fmla="*/ 57596 w 1304"/>
                                  <a:gd name="T75" fmla="*/ 140440 h 1491"/>
                                  <a:gd name="T76" fmla="*/ 71237 w 1304"/>
                                  <a:gd name="T77" fmla="*/ 156237 h 1491"/>
                                  <a:gd name="T78" fmla="*/ 85961 w 1304"/>
                                  <a:gd name="T79" fmla="*/ 170302 h 1491"/>
                                  <a:gd name="T80" fmla="*/ 101767 w 1304"/>
                                  <a:gd name="T81" fmla="*/ 181555 h 1491"/>
                                  <a:gd name="T82" fmla="*/ 117574 w 1304"/>
                                  <a:gd name="T83" fmla="*/ 190643 h 1491"/>
                                  <a:gd name="T84" fmla="*/ 94405 w 1304"/>
                                  <a:gd name="T85" fmla="*/ 259024 h 1491"/>
                                  <a:gd name="T86" fmla="*/ 76217 w 1304"/>
                                  <a:gd name="T87" fmla="*/ 302519 h 1491"/>
                                  <a:gd name="T88" fmla="*/ 73619 w 1304"/>
                                  <a:gd name="T89" fmla="*/ 309444 h 1491"/>
                                  <a:gd name="T90" fmla="*/ 86610 w 1304"/>
                                  <a:gd name="T91" fmla="*/ 313339 h 1491"/>
                                  <a:gd name="T92" fmla="*/ 109995 w 1304"/>
                                  <a:gd name="T93" fmla="*/ 319398 h 1491"/>
                                  <a:gd name="T94" fmla="*/ 133380 w 1304"/>
                                  <a:gd name="T95" fmla="*/ 322428 h 1491"/>
                                  <a:gd name="T96" fmla="*/ 153084 w 1304"/>
                                  <a:gd name="T97" fmla="*/ 322644 h 1491"/>
                                  <a:gd name="T98" fmla="*/ 168890 w 1304"/>
                                  <a:gd name="T99" fmla="*/ 320480 h 1491"/>
                                  <a:gd name="T100" fmla="*/ 181449 w 1304"/>
                                  <a:gd name="T101" fmla="*/ 317234 h 1491"/>
                                  <a:gd name="T102" fmla="*/ 191409 w 1304"/>
                                  <a:gd name="T103" fmla="*/ 312473 h 1491"/>
                                  <a:gd name="T104" fmla="*/ 198554 w 1304"/>
                                  <a:gd name="T105" fmla="*/ 307280 h 1491"/>
                                  <a:gd name="T106" fmla="*/ 207865 w 1304"/>
                                  <a:gd name="T107" fmla="*/ 296027 h 1491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</a:gdLst>
                                <a:ahLst/>
                                <a:cxnLst>
                                  <a:cxn ang="T108">
                                    <a:pos x="T0" y="T1"/>
                                  </a:cxn>
                                  <a:cxn ang="T109">
                                    <a:pos x="T2" y="T3"/>
                                  </a:cxn>
                                  <a:cxn ang="T110">
                                    <a:pos x="T4" y="T5"/>
                                  </a:cxn>
                                  <a:cxn ang="T111">
                                    <a:pos x="T6" y="T7"/>
                                  </a:cxn>
                                  <a:cxn ang="T112">
                                    <a:pos x="T8" y="T9"/>
                                  </a:cxn>
                                  <a:cxn ang="T113">
                                    <a:pos x="T10" y="T11"/>
                                  </a:cxn>
                                  <a:cxn ang="T114">
                                    <a:pos x="T12" y="T13"/>
                                  </a:cxn>
                                  <a:cxn ang="T115">
                                    <a:pos x="T14" y="T15"/>
                                  </a:cxn>
                                  <a:cxn ang="T116">
                                    <a:pos x="T16" y="T17"/>
                                  </a:cxn>
                                  <a:cxn ang="T117">
                                    <a:pos x="T18" y="T19"/>
                                  </a:cxn>
                                  <a:cxn ang="T118">
                                    <a:pos x="T20" y="T21"/>
                                  </a:cxn>
                                  <a:cxn ang="T119">
                                    <a:pos x="T22" y="T23"/>
                                  </a:cxn>
                                  <a:cxn ang="T120">
                                    <a:pos x="T24" y="T25"/>
                                  </a:cxn>
                                  <a:cxn ang="T121">
                                    <a:pos x="T26" y="T27"/>
                                  </a:cxn>
                                  <a:cxn ang="T122">
                                    <a:pos x="T28" y="T29"/>
                                  </a:cxn>
                                  <a:cxn ang="T123">
                                    <a:pos x="T30" y="T31"/>
                                  </a:cxn>
                                  <a:cxn ang="T124">
                                    <a:pos x="T32" y="T33"/>
                                  </a:cxn>
                                  <a:cxn ang="T125">
                                    <a:pos x="T34" y="T35"/>
                                  </a:cxn>
                                  <a:cxn ang="T126">
                                    <a:pos x="T36" y="T37"/>
                                  </a:cxn>
                                  <a:cxn ang="T127">
                                    <a:pos x="T38" y="T39"/>
                                  </a:cxn>
                                  <a:cxn ang="T128">
                                    <a:pos x="T40" y="T41"/>
                                  </a:cxn>
                                  <a:cxn ang="T129">
                                    <a:pos x="T42" y="T43"/>
                                  </a:cxn>
                                  <a:cxn ang="T130">
                                    <a:pos x="T44" y="T45"/>
                                  </a:cxn>
                                  <a:cxn ang="T131">
                                    <a:pos x="T46" y="T47"/>
                                  </a:cxn>
                                  <a:cxn ang="T132">
                                    <a:pos x="T48" y="T49"/>
                                  </a:cxn>
                                  <a:cxn ang="T133">
                                    <a:pos x="T50" y="T51"/>
                                  </a:cxn>
                                  <a:cxn ang="T134">
                                    <a:pos x="T52" y="T53"/>
                                  </a:cxn>
                                  <a:cxn ang="T135">
                                    <a:pos x="T54" y="T55"/>
                                  </a:cxn>
                                  <a:cxn ang="T136">
                                    <a:pos x="T56" y="T57"/>
                                  </a:cxn>
                                  <a:cxn ang="T137">
                                    <a:pos x="T58" y="T59"/>
                                  </a:cxn>
                                  <a:cxn ang="T138">
                                    <a:pos x="T60" y="T61"/>
                                  </a:cxn>
                                  <a:cxn ang="T139">
                                    <a:pos x="T62" y="T63"/>
                                  </a:cxn>
                                  <a:cxn ang="T140">
                                    <a:pos x="T64" y="T65"/>
                                  </a:cxn>
                                  <a:cxn ang="T141">
                                    <a:pos x="T66" y="T67"/>
                                  </a:cxn>
                                  <a:cxn ang="T142">
                                    <a:pos x="T68" y="T69"/>
                                  </a:cxn>
                                  <a:cxn ang="T143">
                                    <a:pos x="T70" y="T71"/>
                                  </a:cxn>
                                  <a:cxn ang="T144">
                                    <a:pos x="T72" y="T73"/>
                                  </a:cxn>
                                  <a:cxn ang="T145">
                                    <a:pos x="T74" y="T75"/>
                                  </a:cxn>
                                  <a:cxn ang="T146">
                                    <a:pos x="T76" y="T77"/>
                                  </a:cxn>
                                  <a:cxn ang="T147">
                                    <a:pos x="T78" y="T79"/>
                                  </a:cxn>
                                  <a:cxn ang="T148">
                                    <a:pos x="T80" y="T81"/>
                                  </a:cxn>
                                  <a:cxn ang="T149">
                                    <a:pos x="T82" y="T83"/>
                                  </a:cxn>
                                  <a:cxn ang="T150">
                                    <a:pos x="T84" y="T85"/>
                                  </a:cxn>
                                  <a:cxn ang="T151">
                                    <a:pos x="T86" y="T87"/>
                                  </a:cxn>
                                  <a:cxn ang="T152">
                                    <a:pos x="T88" y="T89"/>
                                  </a:cxn>
                                  <a:cxn ang="T153">
                                    <a:pos x="T90" y="T91"/>
                                  </a:cxn>
                                  <a:cxn ang="T154">
                                    <a:pos x="T92" y="T93"/>
                                  </a:cxn>
                                  <a:cxn ang="T155">
                                    <a:pos x="T94" y="T95"/>
                                  </a:cxn>
                                  <a:cxn ang="T156">
                                    <a:pos x="T96" y="T97"/>
                                  </a:cxn>
                                  <a:cxn ang="T157">
                                    <a:pos x="T98" y="T99"/>
                                  </a:cxn>
                                  <a:cxn ang="T158">
                                    <a:pos x="T100" y="T101"/>
                                  </a:cxn>
                                  <a:cxn ang="T159">
                                    <a:pos x="T102" y="T103"/>
                                  </a:cxn>
                                  <a:cxn ang="T160">
                                    <a:pos x="T104" y="T105"/>
                                  </a:cxn>
                                  <a:cxn ang="T161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Ελεύθερη σχεδίαση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" y="16806"/>
                                <a:ext cx="3383" cy="3615"/>
                              </a:xfrm>
                              <a:custGeom>
                                <a:avLst/>
                                <a:gdLst>
                                  <a:gd name="T0" fmla="*/ 57976 w 1558"/>
                                  <a:gd name="T1" fmla="*/ 60469 h 1674"/>
                                  <a:gd name="T2" fmla="*/ 47553 w 1558"/>
                                  <a:gd name="T3" fmla="*/ 90271 h 1674"/>
                                  <a:gd name="T4" fmla="*/ 40605 w 1558"/>
                                  <a:gd name="T5" fmla="*/ 115322 h 1674"/>
                                  <a:gd name="T6" fmla="*/ 35176 w 1558"/>
                                  <a:gd name="T7" fmla="*/ 143181 h 1674"/>
                                  <a:gd name="T8" fmla="*/ 4126 w 1558"/>
                                  <a:gd name="T9" fmla="*/ 150308 h 1674"/>
                                  <a:gd name="T10" fmla="*/ 434 w 1558"/>
                                  <a:gd name="T11" fmla="*/ 151388 h 1674"/>
                                  <a:gd name="T12" fmla="*/ 5863 w 1558"/>
                                  <a:gd name="T13" fmla="*/ 168448 h 1674"/>
                                  <a:gd name="T14" fmla="*/ 16937 w 1558"/>
                                  <a:gd name="T15" fmla="*/ 195659 h 1674"/>
                                  <a:gd name="T16" fmla="*/ 27794 w 1558"/>
                                  <a:gd name="T17" fmla="*/ 215959 h 1674"/>
                                  <a:gd name="T18" fmla="*/ 38216 w 1558"/>
                                  <a:gd name="T19" fmla="*/ 231292 h 1674"/>
                                  <a:gd name="T20" fmla="*/ 49290 w 1558"/>
                                  <a:gd name="T21" fmla="*/ 244682 h 1674"/>
                                  <a:gd name="T22" fmla="*/ 61233 w 1558"/>
                                  <a:gd name="T23" fmla="*/ 256776 h 1674"/>
                                  <a:gd name="T24" fmla="*/ 73175 w 1558"/>
                                  <a:gd name="T25" fmla="*/ 267142 h 1674"/>
                                  <a:gd name="T26" fmla="*/ 85769 w 1558"/>
                                  <a:gd name="T27" fmla="*/ 275996 h 1674"/>
                                  <a:gd name="T28" fmla="*/ 98580 w 1558"/>
                                  <a:gd name="T29" fmla="*/ 283339 h 1674"/>
                                  <a:gd name="T30" fmla="*/ 111174 w 1558"/>
                                  <a:gd name="T31" fmla="*/ 289386 h 1674"/>
                                  <a:gd name="T32" fmla="*/ 124637 w 1558"/>
                                  <a:gd name="T33" fmla="*/ 294137 h 1674"/>
                                  <a:gd name="T34" fmla="*/ 137448 w 1558"/>
                                  <a:gd name="T35" fmla="*/ 297592 h 1674"/>
                                  <a:gd name="T36" fmla="*/ 150476 w 1558"/>
                                  <a:gd name="T37" fmla="*/ 299968 h 1674"/>
                                  <a:gd name="T38" fmla="*/ 145048 w 1558"/>
                                  <a:gd name="T39" fmla="*/ 335601 h 1674"/>
                                  <a:gd name="T40" fmla="*/ 141791 w 1558"/>
                                  <a:gd name="T41" fmla="*/ 354605 h 1674"/>
                                  <a:gd name="T42" fmla="*/ 144396 w 1558"/>
                                  <a:gd name="T43" fmla="*/ 359140 h 1674"/>
                                  <a:gd name="T44" fmla="*/ 152430 w 1558"/>
                                  <a:gd name="T45" fmla="*/ 361084 h 1674"/>
                                  <a:gd name="T46" fmla="*/ 160247 w 1558"/>
                                  <a:gd name="T47" fmla="*/ 361516 h 1674"/>
                                  <a:gd name="T48" fmla="*/ 172190 w 1558"/>
                                  <a:gd name="T49" fmla="*/ 360004 h 1674"/>
                                  <a:gd name="T50" fmla="*/ 191081 w 1558"/>
                                  <a:gd name="T51" fmla="*/ 355685 h 1674"/>
                                  <a:gd name="T52" fmla="*/ 218006 w 1558"/>
                                  <a:gd name="T53" fmla="*/ 348127 h 1674"/>
                                  <a:gd name="T54" fmla="*/ 242108 w 1558"/>
                                  <a:gd name="T55" fmla="*/ 338192 h 1674"/>
                                  <a:gd name="T56" fmla="*/ 263605 w 1558"/>
                                  <a:gd name="T57" fmla="*/ 326747 h 1674"/>
                                  <a:gd name="T58" fmla="*/ 282061 w 1558"/>
                                  <a:gd name="T59" fmla="*/ 313573 h 1674"/>
                                  <a:gd name="T60" fmla="*/ 298130 w 1558"/>
                                  <a:gd name="T61" fmla="*/ 298888 h 1674"/>
                                  <a:gd name="T62" fmla="*/ 311158 w 1558"/>
                                  <a:gd name="T63" fmla="*/ 283339 h 1674"/>
                                  <a:gd name="T64" fmla="*/ 321580 w 1558"/>
                                  <a:gd name="T65" fmla="*/ 267142 h 1674"/>
                                  <a:gd name="T66" fmla="*/ 329615 w 1558"/>
                                  <a:gd name="T67" fmla="*/ 249865 h 1674"/>
                                  <a:gd name="T68" fmla="*/ 335043 w 1558"/>
                                  <a:gd name="T69" fmla="*/ 232156 h 1674"/>
                                  <a:gd name="T70" fmla="*/ 337866 w 1558"/>
                                  <a:gd name="T71" fmla="*/ 214016 h 1674"/>
                                  <a:gd name="T72" fmla="*/ 332872 w 1558"/>
                                  <a:gd name="T73" fmla="*/ 206889 h 1674"/>
                                  <a:gd name="T74" fmla="*/ 313329 w 1558"/>
                                  <a:gd name="T75" fmla="*/ 203002 h 1674"/>
                                  <a:gd name="T76" fmla="*/ 282930 w 1558"/>
                                  <a:gd name="T77" fmla="*/ 198683 h 1674"/>
                                  <a:gd name="T78" fmla="*/ 266210 w 1558"/>
                                  <a:gd name="T79" fmla="*/ 181622 h 1674"/>
                                  <a:gd name="T80" fmla="*/ 247754 w 1558"/>
                                  <a:gd name="T81" fmla="*/ 167369 h 1674"/>
                                  <a:gd name="T82" fmla="*/ 227994 w 1558"/>
                                  <a:gd name="T83" fmla="*/ 156139 h 1674"/>
                                  <a:gd name="T84" fmla="*/ 207583 w 1558"/>
                                  <a:gd name="T85" fmla="*/ 147716 h 1674"/>
                                  <a:gd name="T86" fmla="*/ 187824 w 1558"/>
                                  <a:gd name="T87" fmla="*/ 141885 h 1674"/>
                                  <a:gd name="T88" fmla="*/ 193904 w 1558"/>
                                  <a:gd name="T89" fmla="*/ 60685 h 1674"/>
                                  <a:gd name="T90" fmla="*/ 201938 w 1558"/>
                                  <a:gd name="T91" fmla="*/ 8206 h 1674"/>
                                  <a:gd name="T92" fmla="*/ 202806 w 1558"/>
                                  <a:gd name="T93" fmla="*/ 0 h 1674"/>
                                  <a:gd name="T94" fmla="*/ 188692 w 1558"/>
                                  <a:gd name="T95" fmla="*/ 0 h 1674"/>
                                  <a:gd name="T96" fmla="*/ 160899 w 1558"/>
                                  <a:gd name="T97" fmla="*/ 648 h 1674"/>
                                  <a:gd name="T98" fmla="*/ 134408 w 1558"/>
                                  <a:gd name="T99" fmla="*/ 3455 h 1674"/>
                                  <a:gd name="T100" fmla="*/ 113346 w 1558"/>
                                  <a:gd name="T101" fmla="*/ 7990 h 1674"/>
                                  <a:gd name="T102" fmla="*/ 96843 w 1558"/>
                                  <a:gd name="T103" fmla="*/ 14253 h 1674"/>
                                  <a:gd name="T104" fmla="*/ 84032 w 1558"/>
                                  <a:gd name="T105" fmla="*/ 21164 h 1674"/>
                                  <a:gd name="T106" fmla="*/ 74912 w 1558"/>
                                  <a:gd name="T107" fmla="*/ 28291 h 1674"/>
                                  <a:gd name="T108" fmla="*/ 68615 w 1558"/>
                                  <a:gd name="T109" fmla="*/ 35633 h 1674"/>
                                  <a:gd name="T110" fmla="*/ 64490 w 1558"/>
                                  <a:gd name="T111" fmla="*/ 42112 h 1674"/>
                                  <a:gd name="T112" fmla="*/ 61884 w 1558"/>
                                  <a:gd name="T113" fmla="*/ 49671 h 1674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Ελεύθερη σχεδίαση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" y="15712"/>
                                <a:ext cx="4398" cy="4030"/>
                              </a:xfrm>
                              <a:custGeom>
                                <a:avLst/>
                                <a:gdLst>
                                  <a:gd name="T0" fmla="*/ 71993 w 2022"/>
                                  <a:gd name="T1" fmla="*/ 331436 h 1870"/>
                                  <a:gd name="T2" fmla="*/ 108098 w 2022"/>
                                  <a:gd name="T3" fmla="*/ 346305 h 1870"/>
                                  <a:gd name="T4" fmla="*/ 138549 w 2022"/>
                                  <a:gd name="T5" fmla="*/ 356218 h 1870"/>
                                  <a:gd name="T6" fmla="*/ 173132 w 2022"/>
                                  <a:gd name="T7" fmla="*/ 364191 h 1870"/>
                                  <a:gd name="T8" fmla="*/ 179657 w 2022"/>
                                  <a:gd name="T9" fmla="*/ 387465 h 1870"/>
                                  <a:gd name="T10" fmla="*/ 176177 w 2022"/>
                                  <a:gd name="T11" fmla="*/ 401042 h 1870"/>
                                  <a:gd name="T12" fmla="*/ 175742 w 2022"/>
                                  <a:gd name="T13" fmla="*/ 402981 h 1870"/>
                                  <a:gd name="T14" fmla="*/ 189227 w 2022"/>
                                  <a:gd name="T15" fmla="*/ 400180 h 1870"/>
                                  <a:gd name="T16" fmla="*/ 209237 w 2022"/>
                                  <a:gd name="T17" fmla="*/ 394361 h 1870"/>
                                  <a:gd name="T18" fmla="*/ 227725 w 2022"/>
                                  <a:gd name="T19" fmla="*/ 387465 h 1870"/>
                                  <a:gd name="T20" fmla="*/ 246647 w 2022"/>
                                  <a:gd name="T21" fmla="*/ 378630 h 1870"/>
                                  <a:gd name="T22" fmla="*/ 266440 w 2022"/>
                                  <a:gd name="T23" fmla="*/ 367639 h 1870"/>
                                  <a:gd name="T24" fmla="*/ 284058 w 2022"/>
                                  <a:gd name="T25" fmla="*/ 356002 h 1870"/>
                                  <a:gd name="T26" fmla="*/ 299718 w 2022"/>
                                  <a:gd name="T27" fmla="*/ 343073 h 1870"/>
                                  <a:gd name="T28" fmla="*/ 313855 w 2022"/>
                                  <a:gd name="T29" fmla="*/ 329281 h 1870"/>
                                  <a:gd name="T30" fmla="*/ 325818 w 2022"/>
                                  <a:gd name="T31" fmla="*/ 315058 h 1870"/>
                                  <a:gd name="T32" fmla="*/ 336258 w 2022"/>
                                  <a:gd name="T33" fmla="*/ 300189 h 1870"/>
                                  <a:gd name="T34" fmla="*/ 344958 w 2022"/>
                                  <a:gd name="T35" fmla="*/ 284888 h 1870"/>
                                  <a:gd name="T36" fmla="*/ 351918 w 2022"/>
                                  <a:gd name="T37" fmla="*/ 269157 h 1870"/>
                                  <a:gd name="T38" fmla="*/ 357573 w 2022"/>
                                  <a:gd name="T39" fmla="*/ 252994 h 1870"/>
                                  <a:gd name="T40" fmla="*/ 361923 w 2022"/>
                                  <a:gd name="T41" fmla="*/ 236832 h 1870"/>
                                  <a:gd name="T42" fmla="*/ 380846 w 2022"/>
                                  <a:gd name="T43" fmla="*/ 228859 h 1870"/>
                                  <a:gd name="T44" fmla="*/ 416734 w 2022"/>
                                  <a:gd name="T45" fmla="*/ 235755 h 1870"/>
                                  <a:gd name="T46" fmla="*/ 431089 w 2022"/>
                                  <a:gd name="T47" fmla="*/ 239418 h 1870"/>
                                  <a:gd name="T48" fmla="*/ 434786 w 2022"/>
                                  <a:gd name="T49" fmla="*/ 241142 h 1870"/>
                                  <a:gd name="T50" fmla="*/ 439136 w 2022"/>
                                  <a:gd name="T51" fmla="*/ 221747 h 1870"/>
                                  <a:gd name="T52" fmla="*/ 439354 w 2022"/>
                                  <a:gd name="T53" fmla="*/ 203861 h 1870"/>
                                  <a:gd name="T54" fmla="*/ 435004 w 2022"/>
                                  <a:gd name="T55" fmla="*/ 180803 h 1870"/>
                                  <a:gd name="T56" fmla="*/ 425434 w 2022"/>
                                  <a:gd name="T57" fmla="*/ 148263 h 1870"/>
                                  <a:gd name="T58" fmla="*/ 413254 w 2022"/>
                                  <a:gd name="T59" fmla="*/ 119170 h 1870"/>
                                  <a:gd name="T60" fmla="*/ 399551 w 2022"/>
                                  <a:gd name="T61" fmla="*/ 93526 h 1870"/>
                                  <a:gd name="T62" fmla="*/ 383891 w 2022"/>
                                  <a:gd name="T63" fmla="*/ 70899 h 1870"/>
                                  <a:gd name="T64" fmla="*/ 366491 w 2022"/>
                                  <a:gd name="T65" fmla="*/ 51504 h 1870"/>
                                  <a:gd name="T66" fmla="*/ 347786 w 2022"/>
                                  <a:gd name="T67" fmla="*/ 35126 h 1870"/>
                                  <a:gd name="T68" fmla="*/ 327993 w 2022"/>
                                  <a:gd name="T69" fmla="*/ 21981 h 1870"/>
                                  <a:gd name="T70" fmla="*/ 307330 w 2022"/>
                                  <a:gd name="T71" fmla="*/ 12068 h 1870"/>
                                  <a:gd name="T72" fmla="*/ 285580 w 2022"/>
                                  <a:gd name="T73" fmla="*/ 4956 h 1870"/>
                                  <a:gd name="T74" fmla="*/ 263395 w 2022"/>
                                  <a:gd name="T75" fmla="*/ 862 h 1870"/>
                                  <a:gd name="T76" fmla="*/ 254912 w 2022"/>
                                  <a:gd name="T77" fmla="*/ 6249 h 1870"/>
                                  <a:gd name="T78" fmla="*/ 249257 w 2022"/>
                                  <a:gd name="T79" fmla="*/ 29308 h 1870"/>
                                  <a:gd name="T80" fmla="*/ 240340 w 2022"/>
                                  <a:gd name="T81" fmla="*/ 67020 h 1870"/>
                                  <a:gd name="T82" fmla="*/ 219895 w 2022"/>
                                  <a:gd name="T83" fmla="*/ 87061 h 1870"/>
                                  <a:gd name="T84" fmla="*/ 202929 w 2022"/>
                                  <a:gd name="T85" fmla="*/ 109257 h 1870"/>
                                  <a:gd name="T86" fmla="*/ 189444 w 2022"/>
                                  <a:gd name="T87" fmla="*/ 132747 h 1870"/>
                                  <a:gd name="T88" fmla="*/ 178787 w 2022"/>
                                  <a:gd name="T89" fmla="*/ 156882 h 1870"/>
                                  <a:gd name="T90" fmla="*/ 171609 w 2022"/>
                                  <a:gd name="T91" fmla="*/ 181018 h 1870"/>
                                  <a:gd name="T92" fmla="*/ 72863 w 2022"/>
                                  <a:gd name="T93" fmla="*/ 171536 h 1870"/>
                                  <a:gd name="T94" fmla="*/ 9788 w 2022"/>
                                  <a:gd name="T95" fmla="*/ 160330 h 1870"/>
                                  <a:gd name="T96" fmla="*/ 218 w 2022"/>
                                  <a:gd name="T97" fmla="*/ 158606 h 1870"/>
                                  <a:gd name="T98" fmla="*/ 218 w 2022"/>
                                  <a:gd name="T99" fmla="*/ 175415 h 1870"/>
                                  <a:gd name="T100" fmla="*/ 218 w 2022"/>
                                  <a:gd name="T101" fmla="*/ 207955 h 1870"/>
                                  <a:gd name="T102" fmla="*/ 3045 w 2022"/>
                                  <a:gd name="T103" fmla="*/ 239418 h 1870"/>
                                  <a:gd name="T104" fmla="*/ 8483 w 2022"/>
                                  <a:gd name="T105" fmla="*/ 264847 h 1870"/>
                                  <a:gd name="T106" fmla="*/ 15660 w 2022"/>
                                  <a:gd name="T107" fmla="*/ 284673 h 1870"/>
                                  <a:gd name="T108" fmla="*/ 23925 w 2022"/>
                                  <a:gd name="T109" fmla="*/ 299758 h 1870"/>
                                  <a:gd name="T110" fmla="*/ 32843 w 2022"/>
                                  <a:gd name="T111" fmla="*/ 310748 h 1870"/>
                                  <a:gd name="T112" fmla="*/ 41543 w 2022"/>
                                  <a:gd name="T113" fmla="*/ 318290 h 1870"/>
                                  <a:gd name="T114" fmla="*/ 49373 w 2022"/>
                                  <a:gd name="T115" fmla="*/ 322816 h 1870"/>
                                  <a:gd name="T116" fmla="*/ 58943 w 2022"/>
                                  <a:gd name="T117" fmla="*/ 326264 h 187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Ελεύθερη σχεδίαση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" y="17900"/>
                                <a:ext cx="2836" cy="3356"/>
                              </a:xfrm>
                              <a:custGeom>
                                <a:avLst/>
                                <a:gdLst>
                                  <a:gd name="T0" fmla="*/ 194088 w 1308"/>
                                  <a:gd name="T1" fmla="*/ 309686 h 1554"/>
                                  <a:gd name="T2" fmla="*/ 215557 w 1308"/>
                                  <a:gd name="T3" fmla="*/ 288738 h 1554"/>
                                  <a:gd name="T4" fmla="*/ 231605 w 1308"/>
                                  <a:gd name="T5" fmla="*/ 270165 h 1554"/>
                                  <a:gd name="T6" fmla="*/ 247219 w 1308"/>
                                  <a:gd name="T7" fmla="*/ 247058 h 1554"/>
                                  <a:gd name="T8" fmla="*/ 276061 w 1308"/>
                                  <a:gd name="T9" fmla="*/ 254832 h 1554"/>
                                  <a:gd name="T10" fmla="*/ 279964 w 1308"/>
                                  <a:gd name="T11" fmla="*/ 255696 h 1554"/>
                                  <a:gd name="T12" fmla="*/ 282350 w 1308"/>
                                  <a:gd name="T13" fmla="*/ 238203 h 1554"/>
                                  <a:gd name="T14" fmla="*/ 283651 w 1308"/>
                                  <a:gd name="T15" fmla="*/ 214448 h 1554"/>
                                  <a:gd name="T16" fmla="*/ 283000 w 1308"/>
                                  <a:gd name="T17" fmla="*/ 198899 h 1554"/>
                                  <a:gd name="T18" fmla="*/ 280181 w 1308"/>
                                  <a:gd name="T19" fmla="*/ 181406 h 1554"/>
                                  <a:gd name="T20" fmla="*/ 276712 w 1308"/>
                                  <a:gd name="T21" fmla="*/ 165209 h 1554"/>
                                  <a:gd name="T22" fmla="*/ 271507 w 1308"/>
                                  <a:gd name="T23" fmla="*/ 149876 h 1554"/>
                                  <a:gd name="T24" fmla="*/ 265218 w 1308"/>
                                  <a:gd name="T25" fmla="*/ 135623 h 1554"/>
                                  <a:gd name="T26" fmla="*/ 258062 w 1308"/>
                                  <a:gd name="T27" fmla="*/ 122449 h 1554"/>
                                  <a:gd name="T28" fmla="*/ 249821 w 1308"/>
                                  <a:gd name="T29" fmla="*/ 110139 h 1554"/>
                                  <a:gd name="T30" fmla="*/ 240930 w 1308"/>
                                  <a:gd name="T31" fmla="*/ 99125 h 1554"/>
                                  <a:gd name="T32" fmla="*/ 231388 w 1308"/>
                                  <a:gd name="T33" fmla="*/ 89191 h 1554"/>
                                  <a:gd name="T34" fmla="*/ 210136 w 1308"/>
                                  <a:gd name="T35" fmla="*/ 72130 h 1554"/>
                                  <a:gd name="T36" fmla="*/ 216642 w 1308"/>
                                  <a:gd name="T37" fmla="*/ 47295 h 1554"/>
                                  <a:gd name="T38" fmla="*/ 229653 w 1308"/>
                                  <a:gd name="T39" fmla="*/ 28075 h 1554"/>
                                  <a:gd name="T40" fmla="*/ 233557 w 1308"/>
                                  <a:gd name="T41" fmla="*/ 21596 h 1554"/>
                                  <a:gd name="T42" fmla="*/ 222280 w 1308"/>
                                  <a:gd name="T43" fmla="*/ 12742 h 1554"/>
                                  <a:gd name="T44" fmla="*/ 209052 w 1308"/>
                                  <a:gd name="T45" fmla="*/ 7127 h 1554"/>
                                  <a:gd name="T46" fmla="*/ 202112 w 1308"/>
                                  <a:gd name="T47" fmla="*/ 6263 h 1554"/>
                                  <a:gd name="T48" fmla="*/ 181294 w 1308"/>
                                  <a:gd name="T49" fmla="*/ 2807 h 1554"/>
                                  <a:gd name="T50" fmla="*/ 154837 w 1308"/>
                                  <a:gd name="T51" fmla="*/ 216 h 1554"/>
                                  <a:gd name="T52" fmla="*/ 130115 w 1308"/>
                                  <a:gd name="T53" fmla="*/ 432 h 1554"/>
                                  <a:gd name="T54" fmla="*/ 107345 w 1308"/>
                                  <a:gd name="T55" fmla="*/ 3023 h 1554"/>
                                  <a:gd name="T56" fmla="*/ 86527 w 1308"/>
                                  <a:gd name="T57" fmla="*/ 8206 h 1554"/>
                                  <a:gd name="T58" fmla="*/ 67226 w 1308"/>
                                  <a:gd name="T59" fmla="*/ 15333 h 1554"/>
                                  <a:gd name="T60" fmla="*/ 50094 w 1308"/>
                                  <a:gd name="T61" fmla="*/ 24403 h 1554"/>
                                  <a:gd name="T62" fmla="*/ 34697 w 1308"/>
                                  <a:gd name="T63" fmla="*/ 35201 h 1554"/>
                                  <a:gd name="T64" fmla="*/ 21252 w 1308"/>
                                  <a:gd name="T65" fmla="*/ 47727 h 1554"/>
                                  <a:gd name="T66" fmla="*/ 9759 w 1308"/>
                                  <a:gd name="T67" fmla="*/ 61548 h 1554"/>
                                  <a:gd name="T68" fmla="*/ 0 w 1308"/>
                                  <a:gd name="T69" fmla="*/ 76450 h 1554"/>
                                  <a:gd name="T70" fmla="*/ 9759 w 1308"/>
                                  <a:gd name="T71" fmla="*/ 81417 h 1554"/>
                                  <a:gd name="T72" fmla="*/ 30360 w 1308"/>
                                  <a:gd name="T73" fmla="*/ 94590 h 1554"/>
                                  <a:gd name="T74" fmla="*/ 50094 w 1308"/>
                                  <a:gd name="T75" fmla="*/ 110571 h 1554"/>
                                  <a:gd name="T76" fmla="*/ 53781 w 1308"/>
                                  <a:gd name="T77" fmla="*/ 120505 h 1554"/>
                                  <a:gd name="T78" fmla="*/ 63323 w 1308"/>
                                  <a:gd name="T79" fmla="*/ 139726 h 1554"/>
                                  <a:gd name="T80" fmla="*/ 76117 w 1308"/>
                                  <a:gd name="T81" fmla="*/ 157218 h 1554"/>
                                  <a:gd name="T82" fmla="*/ 90864 w 1308"/>
                                  <a:gd name="T83" fmla="*/ 173199 h 1554"/>
                                  <a:gd name="T84" fmla="*/ 106478 w 1308"/>
                                  <a:gd name="T85" fmla="*/ 187453 h 1554"/>
                                  <a:gd name="T86" fmla="*/ 92382 w 1308"/>
                                  <a:gd name="T87" fmla="*/ 232156 h 1554"/>
                                  <a:gd name="T88" fmla="*/ 52263 w 1308"/>
                                  <a:gd name="T89" fmla="*/ 292409 h 1554"/>
                                  <a:gd name="T90" fmla="*/ 43155 w 1308"/>
                                  <a:gd name="T91" fmla="*/ 305799 h 1554"/>
                                  <a:gd name="T92" fmla="*/ 50094 w 1308"/>
                                  <a:gd name="T93" fmla="*/ 309470 h 1554"/>
                                  <a:gd name="T94" fmla="*/ 71130 w 1308"/>
                                  <a:gd name="T95" fmla="*/ 319188 h 1554"/>
                                  <a:gd name="T96" fmla="*/ 97153 w 1308"/>
                                  <a:gd name="T97" fmla="*/ 328258 h 1554"/>
                                  <a:gd name="T98" fmla="*/ 118622 w 1308"/>
                                  <a:gd name="T99" fmla="*/ 333657 h 1554"/>
                                  <a:gd name="T100" fmla="*/ 137055 w 1308"/>
                                  <a:gd name="T101" fmla="*/ 335601 h 1554"/>
                                  <a:gd name="T102" fmla="*/ 152018 w 1308"/>
                                  <a:gd name="T103" fmla="*/ 334953 h 1554"/>
                                  <a:gd name="T104" fmla="*/ 163728 w 1308"/>
                                  <a:gd name="T105" fmla="*/ 332362 h 1554"/>
                                  <a:gd name="T106" fmla="*/ 172619 w 1308"/>
                                  <a:gd name="T107" fmla="*/ 328690 h 1554"/>
                                  <a:gd name="T108" fmla="*/ 179342 w 1308"/>
                                  <a:gd name="T109" fmla="*/ 324587 h 1554"/>
                                  <a:gd name="T110" fmla="*/ 184980 w 1308"/>
                                  <a:gd name="T111" fmla="*/ 319188 h 1554"/>
                                  <a:gd name="T112" fmla="*/ 187583 w 1308"/>
                                  <a:gd name="T113" fmla="*/ 315085 h 1554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Ελεύθερη σχεδίαση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" y="644"/>
                                <a:ext cx="3891" cy="3745"/>
                              </a:xfrm>
                              <a:custGeom>
                                <a:avLst/>
                                <a:gdLst>
                                  <a:gd name="T0" fmla="*/ 83413 w 1791"/>
                                  <a:gd name="T1" fmla="*/ 322247 h 1728"/>
                                  <a:gd name="T2" fmla="*/ 116648 w 1791"/>
                                  <a:gd name="T3" fmla="*/ 330265 h 1728"/>
                                  <a:gd name="T4" fmla="*/ 144236 w 1791"/>
                                  <a:gd name="T5" fmla="*/ 334816 h 1728"/>
                                  <a:gd name="T6" fmla="*/ 174212 w 1791"/>
                                  <a:gd name="T7" fmla="*/ 337633 h 1728"/>
                                  <a:gd name="T8" fmla="*/ 184639 w 1791"/>
                                  <a:gd name="T9" fmla="*/ 358871 h 1728"/>
                                  <a:gd name="T10" fmla="*/ 184639 w 1791"/>
                                  <a:gd name="T11" fmla="*/ 372740 h 1728"/>
                                  <a:gd name="T12" fmla="*/ 184639 w 1791"/>
                                  <a:gd name="T13" fmla="*/ 374474 h 1728"/>
                                  <a:gd name="T14" fmla="*/ 195717 w 1791"/>
                                  <a:gd name="T15" fmla="*/ 369706 h 1728"/>
                                  <a:gd name="T16" fmla="*/ 221132 w 1791"/>
                                  <a:gd name="T17" fmla="*/ 356270 h 1728"/>
                                  <a:gd name="T18" fmla="*/ 235469 w 1791"/>
                                  <a:gd name="T19" fmla="*/ 347169 h 1728"/>
                                  <a:gd name="T20" fmla="*/ 251109 w 1791"/>
                                  <a:gd name="T21" fmla="*/ 335683 h 1728"/>
                                  <a:gd name="T22" fmla="*/ 266097 w 1791"/>
                                  <a:gd name="T23" fmla="*/ 322680 h 1728"/>
                                  <a:gd name="T24" fmla="*/ 279131 w 1791"/>
                                  <a:gd name="T25" fmla="*/ 309244 h 1728"/>
                                  <a:gd name="T26" fmla="*/ 290209 w 1791"/>
                                  <a:gd name="T27" fmla="*/ 294942 h 1728"/>
                                  <a:gd name="T28" fmla="*/ 299332 w 1791"/>
                                  <a:gd name="T29" fmla="*/ 280856 h 1728"/>
                                  <a:gd name="T30" fmla="*/ 307152 w 1791"/>
                                  <a:gd name="T31" fmla="*/ 266119 h 1728"/>
                                  <a:gd name="T32" fmla="*/ 313234 w 1791"/>
                                  <a:gd name="T33" fmla="*/ 251166 h 1728"/>
                                  <a:gd name="T34" fmla="*/ 317796 w 1791"/>
                                  <a:gd name="T35" fmla="*/ 236647 h 1728"/>
                                  <a:gd name="T36" fmla="*/ 320837 w 1791"/>
                                  <a:gd name="T37" fmla="*/ 221911 h 1728"/>
                                  <a:gd name="T38" fmla="*/ 322575 w 1791"/>
                                  <a:gd name="T39" fmla="*/ 207391 h 1728"/>
                                  <a:gd name="T40" fmla="*/ 323227 w 1791"/>
                                  <a:gd name="T41" fmla="*/ 193522 h 1728"/>
                                  <a:gd name="T42" fmla="*/ 362978 w 1791"/>
                                  <a:gd name="T43" fmla="*/ 195689 h 1728"/>
                                  <a:gd name="T44" fmla="*/ 383180 w 1791"/>
                                  <a:gd name="T45" fmla="*/ 196339 h 1728"/>
                                  <a:gd name="T46" fmla="*/ 388393 w 1791"/>
                                  <a:gd name="T47" fmla="*/ 193522 h 1728"/>
                                  <a:gd name="T48" fmla="*/ 389045 w 1791"/>
                                  <a:gd name="T49" fmla="*/ 185070 h 1728"/>
                                  <a:gd name="T50" fmla="*/ 387090 w 1791"/>
                                  <a:gd name="T51" fmla="*/ 168383 h 1728"/>
                                  <a:gd name="T52" fmla="*/ 381659 w 1791"/>
                                  <a:gd name="T53" fmla="*/ 153647 h 1728"/>
                                  <a:gd name="T54" fmla="*/ 370364 w 1791"/>
                                  <a:gd name="T55" fmla="*/ 123958 h 1728"/>
                                  <a:gd name="T56" fmla="*/ 357331 w 1791"/>
                                  <a:gd name="T57" fmla="*/ 97953 h 1728"/>
                                  <a:gd name="T58" fmla="*/ 342777 w 1791"/>
                                  <a:gd name="T59" fmla="*/ 75198 h 1728"/>
                                  <a:gd name="T60" fmla="*/ 326919 w 1791"/>
                                  <a:gd name="T61" fmla="*/ 55478 h 1728"/>
                                  <a:gd name="T62" fmla="*/ 309759 w 1791"/>
                                  <a:gd name="T63" fmla="*/ 39008 h 1728"/>
                                  <a:gd name="T64" fmla="*/ 291947 w 1791"/>
                                  <a:gd name="T65" fmla="*/ 25355 h 1728"/>
                                  <a:gd name="T66" fmla="*/ 273266 w 1791"/>
                                  <a:gd name="T67" fmla="*/ 14736 h 1728"/>
                                  <a:gd name="T68" fmla="*/ 254584 w 1791"/>
                                  <a:gd name="T69" fmla="*/ 7151 h 1728"/>
                                  <a:gd name="T70" fmla="*/ 235252 w 1791"/>
                                  <a:gd name="T71" fmla="*/ 2384 h 1728"/>
                                  <a:gd name="T72" fmla="*/ 215919 w 1791"/>
                                  <a:gd name="T73" fmla="*/ 0 h 1728"/>
                                  <a:gd name="T74" fmla="*/ 202886 w 1791"/>
                                  <a:gd name="T75" fmla="*/ 3034 h 1728"/>
                                  <a:gd name="T76" fmla="*/ 201799 w 1791"/>
                                  <a:gd name="T77" fmla="*/ 20804 h 1728"/>
                                  <a:gd name="T78" fmla="*/ 200279 w 1791"/>
                                  <a:gd name="T79" fmla="*/ 51360 h 1728"/>
                                  <a:gd name="T80" fmla="*/ 189201 w 1791"/>
                                  <a:gd name="T81" fmla="*/ 77582 h 1728"/>
                                  <a:gd name="T82" fmla="*/ 175733 w 1791"/>
                                  <a:gd name="T83" fmla="*/ 98603 h 1728"/>
                                  <a:gd name="T84" fmla="*/ 165089 w 1791"/>
                                  <a:gd name="T85" fmla="*/ 120490 h 1728"/>
                                  <a:gd name="T86" fmla="*/ 157486 w 1791"/>
                                  <a:gd name="T87" fmla="*/ 143245 h 1728"/>
                                  <a:gd name="T88" fmla="*/ 152490 w 1791"/>
                                  <a:gd name="T89" fmla="*/ 165999 h 1728"/>
                                  <a:gd name="T90" fmla="*/ 101877 w 1791"/>
                                  <a:gd name="T91" fmla="*/ 178135 h 1728"/>
                                  <a:gd name="T92" fmla="*/ 19984 w 1791"/>
                                  <a:gd name="T93" fmla="*/ 173151 h 1728"/>
                                  <a:gd name="T94" fmla="*/ 434 w 1791"/>
                                  <a:gd name="T95" fmla="*/ 171851 h 1728"/>
                                  <a:gd name="T96" fmla="*/ 1738 w 1791"/>
                                  <a:gd name="T97" fmla="*/ 180736 h 1728"/>
                                  <a:gd name="T98" fmla="*/ 2824 w 1791"/>
                                  <a:gd name="T99" fmla="*/ 192871 h 1728"/>
                                  <a:gd name="T100" fmla="*/ 6517 w 1791"/>
                                  <a:gd name="T101" fmla="*/ 218443 h 1728"/>
                                  <a:gd name="T102" fmla="*/ 13033 w 1791"/>
                                  <a:gd name="T103" fmla="*/ 246615 h 1728"/>
                                  <a:gd name="T104" fmla="*/ 20636 w 1791"/>
                                  <a:gd name="T105" fmla="*/ 268720 h 1728"/>
                                  <a:gd name="T106" fmla="*/ 29325 w 1791"/>
                                  <a:gd name="T107" fmla="*/ 285840 h 1728"/>
                                  <a:gd name="T108" fmla="*/ 38231 w 1791"/>
                                  <a:gd name="T109" fmla="*/ 298842 h 1728"/>
                                  <a:gd name="T110" fmla="*/ 47137 w 1791"/>
                                  <a:gd name="T111" fmla="*/ 307727 h 1728"/>
                                  <a:gd name="T112" fmla="*/ 55609 w 1791"/>
                                  <a:gd name="T113" fmla="*/ 313795 h 1728"/>
                                  <a:gd name="T114" fmla="*/ 62777 w 1791"/>
                                  <a:gd name="T115" fmla="*/ 317046 h 1728"/>
                                  <a:gd name="T116" fmla="*/ 71466 w 1791"/>
                                  <a:gd name="T117" fmla="*/ 319213 h 1728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Ελεύθερη σχεδίαση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" y="3303"/>
                                <a:ext cx="5113" cy="7619"/>
                              </a:xfrm>
                              <a:custGeom>
                                <a:avLst/>
                                <a:gdLst>
                                  <a:gd name="T0" fmla="*/ 474069 w 2359"/>
                                  <a:gd name="T1" fmla="*/ 283987 h 3528"/>
                                  <a:gd name="T2" fmla="*/ 472985 w 2359"/>
                                  <a:gd name="T3" fmla="*/ 217039 h 3528"/>
                                  <a:gd name="T4" fmla="*/ 509185 w 2359"/>
                                  <a:gd name="T5" fmla="*/ 201922 h 3528"/>
                                  <a:gd name="T6" fmla="*/ 504200 w 2359"/>
                                  <a:gd name="T7" fmla="*/ 189180 h 3528"/>
                                  <a:gd name="T8" fmla="*/ 479922 w 2359"/>
                                  <a:gd name="T9" fmla="*/ 155491 h 3528"/>
                                  <a:gd name="T10" fmla="*/ 448707 w 2359"/>
                                  <a:gd name="T11" fmla="*/ 124609 h 3528"/>
                                  <a:gd name="T12" fmla="*/ 414241 w 2359"/>
                                  <a:gd name="T13" fmla="*/ 99557 h 3528"/>
                                  <a:gd name="T14" fmla="*/ 378908 w 2359"/>
                                  <a:gd name="T15" fmla="*/ 82497 h 3528"/>
                                  <a:gd name="T16" fmla="*/ 342708 w 2359"/>
                                  <a:gd name="T17" fmla="*/ 72562 h 3528"/>
                                  <a:gd name="T18" fmla="*/ 307159 w 2359"/>
                                  <a:gd name="T19" fmla="*/ 69323 h 3528"/>
                                  <a:gd name="T20" fmla="*/ 276811 w 2359"/>
                                  <a:gd name="T21" fmla="*/ 53342 h 3528"/>
                                  <a:gd name="T22" fmla="*/ 272042 w 2359"/>
                                  <a:gd name="T23" fmla="*/ 1944 h 3528"/>
                                  <a:gd name="T24" fmla="*/ 239961 w 2359"/>
                                  <a:gd name="T25" fmla="*/ 4319 h 3528"/>
                                  <a:gd name="T26" fmla="*/ 211781 w 2359"/>
                                  <a:gd name="T27" fmla="*/ 17925 h 3528"/>
                                  <a:gd name="T28" fmla="*/ 156722 w 2359"/>
                                  <a:gd name="T29" fmla="*/ 56365 h 3528"/>
                                  <a:gd name="T30" fmla="*/ 117054 w 2359"/>
                                  <a:gd name="T31" fmla="*/ 98909 h 3528"/>
                                  <a:gd name="T32" fmla="*/ 91259 w 2359"/>
                                  <a:gd name="T33" fmla="*/ 144693 h 3528"/>
                                  <a:gd name="T34" fmla="*/ 79553 w 2359"/>
                                  <a:gd name="T35" fmla="*/ 191340 h 3528"/>
                                  <a:gd name="T36" fmla="*/ 79987 w 2359"/>
                                  <a:gd name="T37" fmla="*/ 237339 h 3528"/>
                                  <a:gd name="T38" fmla="*/ 114453 w 2359"/>
                                  <a:gd name="T39" fmla="*/ 241011 h 3528"/>
                                  <a:gd name="T40" fmla="*/ 167344 w 2359"/>
                                  <a:gd name="T41" fmla="*/ 243818 h 3528"/>
                                  <a:gd name="T42" fmla="*/ 215466 w 2359"/>
                                  <a:gd name="T43" fmla="*/ 264118 h 3528"/>
                                  <a:gd name="T44" fmla="*/ 269875 w 2359"/>
                                  <a:gd name="T45" fmla="*/ 272757 h 3528"/>
                                  <a:gd name="T46" fmla="*/ 300656 w 2359"/>
                                  <a:gd name="T47" fmla="*/ 318972 h 3528"/>
                                  <a:gd name="T48" fmla="*/ 299572 w 2359"/>
                                  <a:gd name="T49" fmla="*/ 374906 h 3528"/>
                                  <a:gd name="T50" fmla="*/ 257519 w 2359"/>
                                  <a:gd name="T51" fmla="*/ 369723 h 3528"/>
                                  <a:gd name="T52" fmla="*/ 217200 w 2359"/>
                                  <a:gd name="T53" fmla="*/ 372314 h 3528"/>
                                  <a:gd name="T54" fmla="*/ 189237 w 2359"/>
                                  <a:gd name="T55" fmla="*/ 329986 h 3528"/>
                                  <a:gd name="T56" fmla="*/ 176015 w 2359"/>
                                  <a:gd name="T57" fmla="*/ 301047 h 3528"/>
                                  <a:gd name="T58" fmla="*/ 139381 w 2359"/>
                                  <a:gd name="T59" fmla="*/ 314869 h 3528"/>
                                  <a:gd name="T60" fmla="*/ 83889 w 2359"/>
                                  <a:gd name="T61" fmla="*/ 356765 h 3528"/>
                                  <a:gd name="T62" fmla="*/ 40319 w 2359"/>
                                  <a:gd name="T63" fmla="*/ 406004 h 3528"/>
                                  <a:gd name="T64" fmla="*/ 13006 w 2359"/>
                                  <a:gd name="T65" fmla="*/ 456754 h 3528"/>
                                  <a:gd name="T66" fmla="*/ 867 w 2359"/>
                                  <a:gd name="T67" fmla="*/ 507073 h 3528"/>
                                  <a:gd name="T68" fmla="*/ 2384 w 2359"/>
                                  <a:gd name="T69" fmla="*/ 555232 h 3528"/>
                                  <a:gd name="T70" fmla="*/ 23194 w 2359"/>
                                  <a:gd name="T71" fmla="*/ 575964 h 3528"/>
                                  <a:gd name="T72" fmla="*/ 89091 w 2359"/>
                                  <a:gd name="T73" fmla="*/ 565382 h 3528"/>
                                  <a:gd name="T74" fmla="*/ 117704 w 2359"/>
                                  <a:gd name="T75" fmla="*/ 577260 h 3528"/>
                                  <a:gd name="T76" fmla="*/ 152387 w 2359"/>
                                  <a:gd name="T77" fmla="*/ 585034 h 3528"/>
                                  <a:gd name="T78" fmla="*/ 210914 w 2359"/>
                                  <a:gd name="T79" fmla="*/ 586978 h 3528"/>
                                  <a:gd name="T80" fmla="*/ 255135 w 2359"/>
                                  <a:gd name="T81" fmla="*/ 665587 h 3528"/>
                                  <a:gd name="T82" fmla="*/ 271826 w 2359"/>
                                  <a:gd name="T83" fmla="*/ 745924 h 3528"/>
                                  <a:gd name="T84" fmla="*/ 274860 w 2359"/>
                                  <a:gd name="T85" fmla="*/ 761689 h 3528"/>
                                  <a:gd name="T86" fmla="*/ 315613 w 2359"/>
                                  <a:gd name="T87" fmla="*/ 747436 h 3528"/>
                                  <a:gd name="T88" fmla="*/ 375440 w 2359"/>
                                  <a:gd name="T89" fmla="*/ 715690 h 3528"/>
                                  <a:gd name="T90" fmla="*/ 409039 w 2359"/>
                                  <a:gd name="T91" fmla="*/ 684592 h 3528"/>
                                  <a:gd name="T92" fmla="*/ 423346 w 2359"/>
                                  <a:gd name="T93" fmla="*/ 658244 h 3528"/>
                                  <a:gd name="T94" fmla="*/ 426597 w 2359"/>
                                  <a:gd name="T95" fmla="*/ 636649 h 3528"/>
                                  <a:gd name="T96" fmla="*/ 426164 w 2359"/>
                                  <a:gd name="T97" fmla="*/ 612461 h 3528"/>
                                  <a:gd name="T98" fmla="*/ 423996 w 2359"/>
                                  <a:gd name="T99" fmla="*/ 556744 h 3528"/>
                                  <a:gd name="T100" fmla="*/ 414675 w 2359"/>
                                  <a:gd name="T101" fmla="*/ 501890 h 3528"/>
                                  <a:gd name="T102" fmla="*/ 453910 w 2359"/>
                                  <a:gd name="T103" fmla="*/ 486989 h 3528"/>
                                  <a:gd name="T104" fmla="*/ 447407 w 2359"/>
                                  <a:gd name="T105" fmla="*/ 474247 h 3528"/>
                                  <a:gd name="T106" fmla="*/ 418577 w 2359"/>
                                  <a:gd name="T107" fmla="*/ 441205 h 3528"/>
                                  <a:gd name="T108" fmla="*/ 394516 w 2359"/>
                                  <a:gd name="T109" fmla="*/ 420257 h 3528"/>
                                  <a:gd name="T110" fmla="*/ 425730 w 2359"/>
                                  <a:gd name="T111" fmla="*/ 400173 h 3528"/>
                                  <a:gd name="T112" fmla="*/ 450875 w 2359"/>
                                  <a:gd name="T113" fmla="*/ 378145 h 3528"/>
                                  <a:gd name="T114" fmla="*/ 463881 w 2359"/>
                                  <a:gd name="T115" fmla="*/ 358493 h 3528"/>
                                  <a:gd name="T116" fmla="*/ 468650 w 2359"/>
                                  <a:gd name="T117" fmla="*/ 335601 h 3528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Ελεύθερη σχεδίαση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" y="2751"/>
                                <a:ext cx="4840" cy="10003"/>
                              </a:xfrm>
                              <a:custGeom>
                                <a:avLst/>
                                <a:gdLst>
                                  <a:gd name="T0" fmla="*/ 311114 w 2231"/>
                                  <a:gd name="T1" fmla="*/ 315960 h 4635"/>
                                  <a:gd name="T2" fmla="*/ 365570 w 2231"/>
                                  <a:gd name="T3" fmla="*/ 307975 h 4635"/>
                                  <a:gd name="T4" fmla="*/ 378805 w 2231"/>
                                  <a:gd name="T5" fmla="*/ 264163 h 4635"/>
                                  <a:gd name="T6" fmla="*/ 380540 w 2231"/>
                                  <a:gd name="T7" fmla="*/ 214525 h 4635"/>
                                  <a:gd name="T8" fmla="*/ 371211 w 2231"/>
                                  <a:gd name="T9" fmla="*/ 168124 h 4635"/>
                                  <a:gd name="T10" fmla="*/ 352770 w 2231"/>
                                  <a:gd name="T11" fmla="*/ 129708 h 4635"/>
                                  <a:gd name="T12" fmla="*/ 327820 w 2231"/>
                                  <a:gd name="T13" fmla="*/ 98198 h 4635"/>
                                  <a:gd name="T14" fmla="*/ 354289 w 2231"/>
                                  <a:gd name="T15" fmla="*/ 50286 h 4635"/>
                                  <a:gd name="T16" fmla="*/ 348214 w 2231"/>
                                  <a:gd name="T17" fmla="*/ 32373 h 4635"/>
                                  <a:gd name="T18" fmla="*/ 296578 w 2231"/>
                                  <a:gd name="T19" fmla="*/ 10791 h 4635"/>
                                  <a:gd name="T20" fmla="*/ 225200 w 2231"/>
                                  <a:gd name="T21" fmla="*/ 0 h 4635"/>
                                  <a:gd name="T22" fmla="*/ 165537 w 2231"/>
                                  <a:gd name="T23" fmla="*/ 10144 h 4635"/>
                                  <a:gd name="T24" fmla="*/ 118241 w 2231"/>
                                  <a:gd name="T25" fmla="*/ 37121 h 4635"/>
                                  <a:gd name="T26" fmla="*/ 104139 w 2231"/>
                                  <a:gd name="T27" fmla="*/ 69278 h 4635"/>
                                  <a:gd name="T28" fmla="*/ 146879 w 2231"/>
                                  <a:gd name="T29" fmla="*/ 127334 h 4635"/>
                                  <a:gd name="T30" fmla="*/ 175300 w 2231"/>
                                  <a:gd name="T31" fmla="*/ 184526 h 4635"/>
                                  <a:gd name="T32" fmla="*/ 123448 w 2231"/>
                                  <a:gd name="T33" fmla="*/ 293299 h 4635"/>
                                  <a:gd name="T34" fmla="*/ 111515 w 2231"/>
                                  <a:gd name="T35" fmla="*/ 329557 h 4635"/>
                                  <a:gd name="T36" fmla="*/ 182677 w 2231"/>
                                  <a:gd name="T37" fmla="*/ 365167 h 4635"/>
                                  <a:gd name="T38" fmla="*/ 229539 w 2231"/>
                                  <a:gd name="T39" fmla="*/ 369915 h 4635"/>
                                  <a:gd name="T40" fmla="*/ 231492 w 2231"/>
                                  <a:gd name="T41" fmla="*/ 418043 h 4635"/>
                                  <a:gd name="T42" fmla="*/ 209579 w 2231"/>
                                  <a:gd name="T43" fmla="*/ 455380 h 4635"/>
                                  <a:gd name="T44" fmla="*/ 182026 w 2231"/>
                                  <a:gd name="T45" fmla="*/ 520989 h 4635"/>
                                  <a:gd name="T46" fmla="*/ 95460 w 2231"/>
                                  <a:gd name="T47" fmla="*/ 560916 h 4635"/>
                                  <a:gd name="T48" fmla="*/ 6075 w 2231"/>
                                  <a:gd name="T49" fmla="*/ 556384 h 4635"/>
                                  <a:gd name="T50" fmla="*/ 2170 w 2231"/>
                                  <a:gd name="T51" fmla="*/ 570844 h 4635"/>
                                  <a:gd name="T52" fmla="*/ 14970 w 2231"/>
                                  <a:gd name="T53" fmla="*/ 640769 h 4635"/>
                                  <a:gd name="T54" fmla="*/ 42089 w 2231"/>
                                  <a:gd name="T55" fmla="*/ 696019 h 4635"/>
                                  <a:gd name="T56" fmla="*/ 70077 w 2231"/>
                                  <a:gd name="T57" fmla="*/ 719328 h 4635"/>
                                  <a:gd name="T58" fmla="*/ 91989 w 2231"/>
                                  <a:gd name="T59" fmla="*/ 725371 h 4635"/>
                                  <a:gd name="T60" fmla="*/ 179639 w 2231"/>
                                  <a:gd name="T61" fmla="*/ 743715 h 4635"/>
                                  <a:gd name="T62" fmla="*/ 215437 w 2231"/>
                                  <a:gd name="T63" fmla="*/ 786448 h 4635"/>
                                  <a:gd name="T64" fmla="*/ 248631 w 2231"/>
                                  <a:gd name="T65" fmla="*/ 779110 h 4635"/>
                                  <a:gd name="T66" fmla="*/ 227803 w 2231"/>
                                  <a:gd name="T67" fmla="*/ 849251 h 4635"/>
                                  <a:gd name="T68" fmla="*/ 141021 w 2231"/>
                                  <a:gd name="T69" fmla="*/ 928241 h 4635"/>
                                  <a:gd name="T70" fmla="*/ 208494 w 2231"/>
                                  <a:gd name="T71" fmla="*/ 977880 h 4635"/>
                                  <a:gd name="T72" fmla="*/ 266638 w 2231"/>
                                  <a:gd name="T73" fmla="*/ 999246 h 4635"/>
                                  <a:gd name="T74" fmla="*/ 302653 w 2231"/>
                                  <a:gd name="T75" fmla="*/ 996872 h 4635"/>
                                  <a:gd name="T76" fmla="*/ 322830 w 2231"/>
                                  <a:gd name="T77" fmla="*/ 986081 h 4635"/>
                                  <a:gd name="T78" fmla="*/ 382276 w 2231"/>
                                  <a:gd name="T79" fmla="*/ 953492 h 4635"/>
                                  <a:gd name="T80" fmla="*/ 443457 w 2231"/>
                                  <a:gd name="T81" fmla="*/ 934500 h 4635"/>
                                  <a:gd name="T82" fmla="*/ 467322 w 2231"/>
                                  <a:gd name="T83" fmla="*/ 919177 h 4635"/>
                                  <a:gd name="T84" fmla="*/ 481208 w 2231"/>
                                  <a:gd name="T85" fmla="*/ 866301 h 4635"/>
                                  <a:gd name="T86" fmla="*/ 483160 w 2231"/>
                                  <a:gd name="T87" fmla="*/ 808461 h 4635"/>
                                  <a:gd name="T88" fmla="*/ 472529 w 2231"/>
                                  <a:gd name="T89" fmla="*/ 756880 h 4635"/>
                                  <a:gd name="T90" fmla="*/ 451485 w 2231"/>
                                  <a:gd name="T91" fmla="*/ 713069 h 4635"/>
                                  <a:gd name="T92" fmla="*/ 440203 w 2231"/>
                                  <a:gd name="T93" fmla="*/ 670768 h 4635"/>
                                  <a:gd name="T94" fmla="*/ 482075 w 2231"/>
                                  <a:gd name="T95" fmla="*/ 635805 h 4635"/>
                                  <a:gd name="T96" fmla="*/ 467756 w 2231"/>
                                  <a:gd name="T97" fmla="*/ 618540 h 4635"/>
                                  <a:gd name="T98" fmla="*/ 418073 w 2231"/>
                                  <a:gd name="T99" fmla="*/ 590483 h 4635"/>
                                  <a:gd name="T100" fmla="*/ 410263 w 2231"/>
                                  <a:gd name="T101" fmla="*/ 576886 h 4635"/>
                                  <a:gd name="T102" fmla="*/ 453003 w 2231"/>
                                  <a:gd name="T103" fmla="*/ 573649 h 4635"/>
                                  <a:gd name="T104" fmla="*/ 446061 w 2231"/>
                                  <a:gd name="T105" fmla="*/ 528759 h 4635"/>
                                  <a:gd name="T106" fmla="*/ 409395 w 2231"/>
                                  <a:gd name="T107" fmla="*/ 455380 h 4635"/>
                                  <a:gd name="T108" fmla="*/ 364268 w 2231"/>
                                  <a:gd name="T109" fmla="*/ 402720 h 4635"/>
                                  <a:gd name="T110" fmla="*/ 312850 w 2231"/>
                                  <a:gd name="T111" fmla="*/ 369915 h 4635"/>
                                  <a:gd name="T112" fmla="*/ 258828 w 2231"/>
                                  <a:gd name="T113" fmla="*/ 355239 h 4635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Ελεύθερη σχεδίαση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" y="22236"/>
                                <a:ext cx="6714" cy="4807"/>
                              </a:xfrm>
                              <a:custGeom>
                                <a:avLst/>
                                <a:gdLst>
                                  <a:gd name="T0" fmla="*/ 618464 w 3095"/>
                                  <a:gd name="T1" fmla="*/ 335255 h 2224"/>
                                  <a:gd name="T2" fmla="*/ 636253 w 3095"/>
                                  <a:gd name="T3" fmla="*/ 274300 h 2224"/>
                                  <a:gd name="T4" fmla="*/ 670527 w 3095"/>
                                  <a:gd name="T5" fmla="*/ 265005 h 2224"/>
                                  <a:gd name="T6" fmla="*/ 660332 w 3095"/>
                                  <a:gd name="T7" fmla="*/ 227394 h 2224"/>
                                  <a:gd name="T8" fmla="*/ 640591 w 3095"/>
                                  <a:gd name="T9" fmla="*/ 189351 h 2224"/>
                                  <a:gd name="T10" fmla="*/ 614777 w 3095"/>
                                  <a:gd name="T11" fmla="*/ 156928 h 2224"/>
                                  <a:gd name="T12" fmla="*/ 585708 w 3095"/>
                                  <a:gd name="T13" fmla="*/ 133151 h 2224"/>
                                  <a:gd name="T14" fmla="*/ 554470 w 3095"/>
                                  <a:gd name="T15" fmla="*/ 117156 h 2224"/>
                                  <a:gd name="T16" fmla="*/ 529523 w 3095"/>
                                  <a:gd name="T17" fmla="*/ 81922 h 2224"/>
                                  <a:gd name="T18" fmla="*/ 531476 w 3095"/>
                                  <a:gd name="T19" fmla="*/ 45392 h 2224"/>
                                  <a:gd name="T20" fmla="*/ 496116 w 3095"/>
                                  <a:gd name="T21" fmla="*/ 46689 h 2224"/>
                                  <a:gd name="T22" fmla="*/ 451212 w 3095"/>
                                  <a:gd name="T23" fmla="*/ 55984 h 2224"/>
                                  <a:gd name="T24" fmla="*/ 413250 w 3095"/>
                                  <a:gd name="T25" fmla="*/ 70466 h 2224"/>
                                  <a:gd name="T26" fmla="*/ 382012 w 3095"/>
                                  <a:gd name="T27" fmla="*/ 89056 h 2224"/>
                                  <a:gd name="T28" fmla="*/ 356848 w 3095"/>
                                  <a:gd name="T29" fmla="*/ 111319 h 2224"/>
                                  <a:gd name="T30" fmla="*/ 331034 w 3095"/>
                                  <a:gd name="T31" fmla="*/ 114129 h 2224"/>
                                  <a:gd name="T32" fmla="*/ 301531 w 3095"/>
                                  <a:gd name="T33" fmla="*/ 102457 h 2224"/>
                                  <a:gd name="T34" fmla="*/ 230379 w 3095"/>
                                  <a:gd name="T35" fmla="*/ 207076 h 2224"/>
                                  <a:gd name="T36" fmla="*/ 245780 w 3095"/>
                                  <a:gd name="T37" fmla="*/ 177679 h 2224"/>
                                  <a:gd name="T38" fmla="*/ 311510 w 3095"/>
                                  <a:gd name="T39" fmla="*/ 59875 h 2224"/>
                                  <a:gd name="T40" fmla="*/ 330166 w 3095"/>
                                  <a:gd name="T41" fmla="*/ 22264 h 2224"/>
                                  <a:gd name="T42" fmla="*/ 289600 w 3095"/>
                                  <a:gd name="T43" fmla="*/ 4972 h 2224"/>
                                  <a:gd name="T44" fmla="*/ 211723 w 3095"/>
                                  <a:gd name="T45" fmla="*/ 865 h 2224"/>
                                  <a:gd name="T46" fmla="*/ 141221 w 3095"/>
                                  <a:gd name="T47" fmla="*/ 14050 h 2224"/>
                                  <a:gd name="T48" fmla="*/ 85036 w 3095"/>
                                  <a:gd name="T49" fmla="*/ 41934 h 2224"/>
                                  <a:gd name="T50" fmla="*/ 43603 w 3095"/>
                                  <a:gd name="T51" fmla="*/ 80842 h 2224"/>
                                  <a:gd name="T52" fmla="*/ 27333 w 3095"/>
                                  <a:gd name="T53" fmla="*/ 118669 h 2224"/>
                                  <a:gd name="T54" fmla="*/ 132544 w 3095"/>
                                  <a:gd name="T55" fmla="*/ 188054 h 2224"/>
                                  <a:gd name="T56" fmla="*/ 98052 w 3095"/>
                                  <a:gd name="T57" fmla="*/ 168168 h 2224"/>
                                  <a:gd name="T58" fmla="*/ 5640 w 3095"/>
                                  <a:gd name="T59" fmla="*/ 116291 h 2224"/>
                                  <a:gd name="T60" fmla="*/ 10413 w 3095"/>
                                  <a:gd name="T61" fmla="*/ 123208 h 2224"/>
                                  <a:gd name="T62" fmla="*/ 95449 w 3095"/>
                                  <a:gd name="T63" fmla="*/ 211831 h 2224"/>
                                  <a:gd name="T64" fmla="*/ 165300 w 3095"/>
                                  <a:gd name="T65" fmla="*/ 279055 h 2224"/>
                                  <a:gd name="T66" fmla="*/ 174628 w 3095"/>
                                  <a:gd name="T67" fmla="*/ 285324 h 2224"/>
                                  <a:gd name="T68" fmla="*/ 203913 w 3095"/>
                                  <a:gd name="T69" fmla="*/ 242525 h 2224"/>
                                  <a:gd name="T70" fmla="*/ 109983 w 3095"/>
                                  <a:gd name="T71" fmla="*/ 406586 h 2224"/>
                                  <a:gd name="T72" fmla="*/ 93496 w 3095"/>
                                  <a:gd name="T73" fmla="*/ 440955 h 2224"/>
                                  <a:gd name="T74" fmla="*/ 98920 w 3095"/>
                                  <a:gd name="T75" fmla="*/ 449817 h 2224"/>
                                  <a:gd name="T76" fmla="*/ 146210 w 3095"/>
                                  <a:gd name="T77" fmla="*/ 468406 h 2224"/>
                                  <a:gd name="T78" fmla="*/ 215193 w 3095"/>
                                  <a:gd name="T79" fmla="*/ 480727 h 2224"/>
                                  <a:gd name="T80" fmla="*/ 258579 w 3095"/>
                                  <a:gd name="T81" fmla="*/ 474891 h 2224"/>
                                  <a:gd name="T82" fmla="*/ 281791 w 3095"/>
                                  <a:gd name="T83" fmla="*/ 461273 h 2224"/>
                                  <a:gd name="T84" fmla="*/ 298277 w 3095"/>
                                  <a:gd name="T85" fmla="*/ 443116 h 2224"/>
                                  <a:gd name="T86" fmla="*/ 337758 w 3095"/>
                                  <a:gd name="T87" fmla="*/ 396859 h 2224"/>
                                  <a:gd name="T88" fmla="*/ 370081 w 3095"/>
                                  <a:gd name="T89" fmla="*/ 343685 h 2224"/>
                                  <a:gd name="T90" fmla="*/ 348605 w 3095"/>
                                  <a:gd name="T91" fmla="*/ 325096 h 2224"/>
                                  <a:gd name="T92" fmla="*/ 273547 w 3095"/>
                                  <a:gd name="T93" fmla="*/ 276461 h 2224"/>
                                  <a:gd name="T94" fmla="*/ 395461 w 3095"/>
                                  <a:gd name="T95" fmla="*/ 343901 h 2224"/>
                                  <a:gd name="T96" fmla="*/ 416070 w 3095"/>
                                  <a:gd name="T97" fmla="*/ 349738 h 2224"/>
                                  <a:gd name="T98" fmla="*/ 417371 w 3095"/>
                                  <a:gd name="T99" fmla="*/ 281217 h 2224"/>
                                  <a:gd name="T100" fmla="*/ 418022 w 3095"/>
                                  <a:gd name="T101" fmla="*/ 240580 h 2224"/>
                                  <a:gd name="T102" fmla="*/ 450561 w 3095"/>
                                  <a:gd name="T103" fmla="*/ 258737 h 2224"/>
                                  <a:gd name="T104" fmla="*/ 483751 w 3095"/>
                                  <a:gd name="T105" fmla="*/ 270193 h 2224"/>
                                  <a:gd name="T106" fmla="*/ 450128 w 3095"/>
                                  <a:gd name="T107" fmla="*/ 410477 h 2224"/>
                                  <a:gd name="T108" fmla="*/ 474640 w 3095"/>
                                  <a:gd name="T109" fmla="*/ 414151 h 2224"/>
                                  <a:gd name="T110" fmla="*/ 538418 w 3095"/>
                                  <a:gd name="T111" fmla="*/ 410477 h 2224"/>
                                  <a:gd name="T112" fmla="*/ 577031 w 3095"/>
                                  <a:gd name="T113" fmla="*/ 396643 h 2224"/>
                                  <a:gd name="T114" fmla="*/ 596121 w 3095"/>
                                  <a:gd name="T115" fmla="*/ 379783 h 2224"/>
                                  <a:gd name="T116" fmla="*/ 603713 w 3095"/>
                                  <a:gd name="T117" fmla="*/ 364868 h 2224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Ελεύθερη σχεδίαση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" y="20728"/>
                                <a:ext cx="4437" cy="4133"/>
                              </a:xfrm>
                              <a:custGeom>
                                <a:avLst/>
                                <a:gdLst>
                                  <a:gd name="T0" fmla="*/ 429171 w 2047"/>
                                  <a:gd name="T1" fmla="*/ 278518 h 1913"/>
                                  <a:gd name="T2" fmla="*/ 412697 w 2047"/>
                                  <a:gd name="T3" fmla="*/ 249996 h 1913"/>
                                  <a:gd name="T4" fmla="*/ 393190 w 2047"/>
                                  <a:gd name="T5" fmla="*/ 223635 h 1913"/>
                                  <a:gd name="T6" fmla="*/ 411614 w 2047"/>
                                  <a:gd name="T7" fmla="*/ 199219 h 1913"/>
                                  <a:gd name="T8" fmla="*/ 402943 w 2047"/>
                                  <a:gd name="T9" fmla="*/ 194898 h 1913"/>
                                  <a:gd name="T10" fmla="*/ 372165 w 2047"/>
                                  <a:gd name="T11" fmla="*/ 183230 h 1913"/>
                                  <a:gd name="T12" fmla="*/ 334883 w 2047"/>
                                  <a:gd name="T13" fmla="*/ 176747 h 1913"/>
                                  <a:gd name="T14" fmla="*/ 301070 w 2047"/>
                                  <a:gd name="T15" fmla="*/ 177828 h 1913"/>
                                  <a:gd name="T16" fmla="*/ 291316 w 2047"/>
                                  <a:gd name="T17" fmla="*/ 172858 h 1913"/>
                                  <a:gd name="T18" fmla="*/ 288931 w 2047"/>
                                  <a:gd name="T19" fmla="*/ 166376 h 1913"/>
                                  <a:gd name="T20" fmla="*/ 281779 w 2047"/>
                                  <a:gd name="T21" fmla="*/ 135910 h 1913"/>
                                  <a:gd name="T22" fmla="*/ 272242 w 2047"/>
                                  <a:gd name="T23" fmla="*/ 108036 h 1913"/>
                                  <a:gd name="T24" fmla="*/ 275710 w 2047"/>
                                  <a:gd name="T25" fmla="*/ 78650 h 1913"/>
                                  <a:gd name="T26" fmla="*/ 285247 w 2047"/>
                                  <a:gd name="T27" fmla="*/ 72600 h 1913"/>
                                  <a:gd name="T28" fmla="*/ 266389 w 2047"/>
                                  <a:gd name="T29" fmla="*/ 58124 h 1913"/>
                                  <a:gd name="T30" fmla="*/ 237995 w 2047"/>
                                  <a:gd name="T31" fmla="*/ 40838 h 1913"/>
                                  <a:gd name="T32" fmla="*/ 217837 w 2047"/>
                                  <a:gd name="T33" fmla="*/ 33707 h 1913"/>
                                  <a:gd name="T34" fmla="*/ 198329 w 2047"/>
                                  <a:gd name="T35" fmla="*/ 29818 h 1913"/>
                                  <a:gd name="T36" fmla="*/ 179471 w 2047"/>
                                  <a:gd name="T37" fmla="*/ 28089 h 1913"/>
                                  <a:gd name="T38" fmla="*/ 161698 w 2047"/>
                                  <a:gd name="T39" fmla="*/ 28738 h 1913"/>
                                  <a:gd name="T40" fmla="*/ 140889 w 2047"/>
                                  <a:gd name="T41" fmla="*/ 32195 h 1913"/>
                                  <a:gd name="T42" fmla="*/ 111411 w 2047"/>
                                  <a:gd name="T43" fmla="*/ 42782 h 1913"/>
                                  <a:gd name="T44" fmla="*/ 90603 w 2047"/>
                                  <a:gd name="T45" fmla="*/ 18798 h 1913"/>
                                  <a:gd name="T46" fmla="*/ 80849 w 2047"/>
                                  <a:gd name="T47" fmla="*/ 1729 h 1913"/>
                                  <a:gd name="T48" fmla="*/ 68711 w 2047"/>
                                  <a:gd name="T49" fmla="*/ 7130 h 1913"/>
                                  <a:gd name="T50" fmla="*/ 47252 w 2047"/>
                                  <a:gd name="T51" fmla="*/ 28089 h 1913"/>
                                  <a:gd name="T52" fmla="*/ 28178 w 2047"/>
                                  <a:gd name="T53" fmla="*/ 54234 h 1913"/>
                                  <a:gd name="T54" fmla="*/ 14306 w 2047"/>
                                  <a:gd name="T55" fmla="*/ 79947 h 1913"/>
                                  <a:gd name="T56" fmla="*/ 4985 w 2047"/>
                                  <a:gd name="T57" fmla="*/ 104579 h 1913"/>
                                  <a:gd name="T58" fmla="*/ 434 w 2047"/>
                                  <a:gd name="T59" fmla="*/ 128347 h 1913"/>
                                  <a:gd name="T60" fmla="*/ 217 w 2047"/>
                                  <a:gd name="T61" fmla="*/ 151035 h 1913"/>
                                  <a:gd name="T62" fmla="*/ 3902 w 2047"/>
                                  <a:gd name="T63" fmla="*/ 172210 h 1913"/>
                                  <a:gd name="T64" fmla="*/ 11271 w 2047"/>
                                  <a:gd name="T65" fmla="*/ 191873 h 1913"/>
                                  <a:gd name="T66" fmla="*/ 20808 w 2047"/>
                                  <a:gd name="T67" fmla="*/ 204837 h 1913"/>
                                  <a:gd name="T68" fmla="*/ 39232 w 2047"/>
                                  <a:gd name="T69" fmla="*/ 195978 h 1913"/>
                                  <a:gd name="T70" fmla="*/ 71528 w 2047"/>
                                  <a:gd name="T71" fmla="*/ 185390 h 1913"/>
                                  <a:gd name="T72" fmla="*/ 97539 w 2047"/>
                                  <a:gd name="T73" fmla="*/ 187551 h 1913"/>
                                  <a:gd name="T74" fmla="*/ 123549 w 2047"/>
                                  <a:gd name="T75" fmla="*/ 184526 h 1913"/>
                                  <a:gd name="T76" fmla="*/ 148476 w 2047"/>
                                  <a:gd name="T77" fmla="*/ 177828 h 1913"/>
                                  <a:gd name="T78" fmla="*/ 176003 w 2047"/>
                                  <a:gd name="T79" fmla="*/ 191440 h 1913"/>
                                  <a:gd name="T80" fmla="*/ 164515 w 2047"/>
                                  <a:gd name="T81" fmla="*/ 210671 h 1913"/>
                                  <a:gd name="T82" fmla="*/ 152594 w 2047"/>
                                  <a:gd name="T83" fmla="*/ 239625 h 1913"/>
                                  <a:gd name="T84" fmla="*/ 145441 w 2047"/>
                                  <a:gd name="T85" fmla="*/ 267282 h 1913"/>
                                  <a:gd name="T86" fmla="*/ 142623 w 2047"/>
                                  <a:gd name="T87" fmla="*/ 293427 h 1913"/>
                                  <a:gd name="T88" fmla="*/ 144141 w 2047"/>
                                  <a:gd name="T89" fmla="*/ 317627 h 1913"/>
                                  <a:gd name="T90" fmla="*/ 149126 w 2047"/>
                                  <a:gd name="T91" fmla="*/ 340314 h 1913"/>
                                  <a:gd name="T92" fmla="*/ 157579 w 2047"/>
                                  <a:gd name="T93" fmla="*/ 360409 h 1913"/>
                                  <a:gd name="T94" fmla="*/ 168850 w 2047"/>
                                  <a:gd name="T95" fmla="*/ 377911 h 1913"/>
                                  <a:gd name="T96" fmla="*/ 180338 w 2047"/>
                                  <a:gd name="T97" fmla="*/ 382016 h 1913"/>
                                  <a:gd name="T98" fmla="*/ 200713 w 2047"/>
                                  <a:gd name="T99" fmla="*/ 365811 h 1913"/>
                                  <a:gd name="T100" fmla="*/ 229324 w 2047"/>
                                  <a:gd name="T101" fmla="*/ 354359 h 1913"/>
                                  <a:gd name="T102" fmla="*/ 255552 w 2047"/>
                                  <a:gd name="T103" fmla="*/ 349389 h 1913"/>
                                  <a:gd name="T104" fmla="*/ 280261 w 2047"/>
                                  <a:gd name="T105" fmla="*/ 340314 h 1913"/>
                                  <a:gd name="T106" fmla="*/ 303237 w 2047"/>
                                  <a:gd name="T107" fmla="*/ 328214 h 1913"/>
                                  <a:gd name="T108" fmla="*/ 355258 w 2047"/>
                                  <a:gd name="T109" fmla="*/ 374454 h 1913"/>
                                  <a:gd name="T110" fmla="*/ 386037 w 2047"/>
                                  <a:gd name="T111" fmla="*/ 411834 h 1913"/>
                                  <a:gd name="T112" fmla="*/ 391456 w 2047"/>
                                  <a:gd name="T113" fmla="*/ 409458 h 1913"/>
                                  <a:gd name="T114" fmla="*/ 411397 w 2047"/>
                                  <a:gd name="T115" fmla="*/ 387634 h 1913"/>
                                  <a:gd name="T116" fmla="*/ 428304 w 2047"/>
                                  <a:gd name="T117" fmla="*/ 363866 h 1913"/>
                                  <a:gd name="T118" fmla="*/ 438491 w 2047"/>
                                  <a:gd name="T119" fmla="*/ 343556 h 1913"/>
                                  <a:gd name="T120" fmla="*/ 443043 w 2047"/>
                                  <a:gd name="T121" fmla="*/ 327134 h 1913"/>
                                  <a:gd name="T122" fmla="*/ 443476 w 2047"/>
                                  <a:gd name="T123" fmla="*/ 313954 h 1913"/>
                                  <a:gd name="T124" fmla="*/ 440658 w 2047"/>
                                  <a:gd name="T125" fmla="*/ 300341 h 1913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ahLst/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Ελεύθερη σχεδίαση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" y="4039"/>
                                <a:ext cx="9680" cy="8085"/>
                              </a:xfrm>
                              <a:custGeom>
                                <a:avLst/>
                                <a:gdLst>
                                  <a:gd name="T0" fmla="*/ 943535 w 4461"/>
                                  <a:gd name="T1" fmla="*/ 149756 h 3747"/>
                                  <a:gd name="T2" fmla="*/ 886680 w 4461"/>
                                  <a:gd name="T3" fmla="*/ 68404 h 3747"/>
                                  <a:gd name="T4" fmla="*/ 808125 w 4461"/>
                                  <a:gd name="T5" fmla="*/ 28484 h 3747"/>
                                  <a:gd name="T6" fmla="*/ 766026 w 4461"/>
                                  <a:gd name="T7" fmla="*/ 105736 h 3747"/>
                                  <a:gd name="T8" fmla="*/ 769281 w 4461"/>
                                  <a:gd name="T9" fmla="*/ 71425 h 3747"/>
                                  <a:gd name="T10" fmla="*/ 782518 w 4461"/>
                                  <a:gd name="T11" fmla="*/ 432 h 3747"/>
                                  <a:gd name="T12" fmla="*/ 711775 w 4461"/>
                                  <a:gd name="T13" fmla="*/ 93651 h 3747"/>
                                  <a:gd name="T14" fmla="*/ 641682 w 4461"/>
                                  <a:gd name="T15" fmla="*/ 200466 h 3747"/>
                                  <a:gd name="T16" fmla="*/ 685083 w 4461"/>
                                  <a:gd name="T17" fmla="*/ 227439 h 3747"/>
                                  <a:gd name="T18" fmla="*/ 583308 w 4461"/>
                                  <a:gd name="T19" fmla="*/ 198524 h 3747"/>
                                  <a:gd name="T20" fmla="*/ 467862 w 4461"/>
                                  <a:gd name="T21" fmla="*/ 171982 h 3747"/>
                                  <a:gd name="T22" fmla="*/ 452671 w 4461"/>
                                  <a:gd name="T23" fmla="*/ 198524 h 3747"/>
                                  <a:gd name="T24" fmla="*/ 444859 w 4461"/>
                                  <a:gd name="T25" fmla="*/ 262828 h 3747"/>
                                  <a:gd name="T26" fmla="*/ 430103 w 4461"/>
                                  <a:gd name="T27" fmla="*/ 307280 h 3747"/>
                                  <a:gd name="T28" fmla="*/ 385834 w 4461"/>
                                  <a:gd name="T29" fmla="*/ 339864 h 3747"/>
                                  <a:gd name="T30" fmla="*/ 314439 w 4461"/>
                                  <a:gd name="T31" fmla="*/ 429416 h 3747"/>
                                  <a:gd name="T32" fmla="*/ 342216 w 4461"/>
                                  <a:gd name="T33" fmla="*/ 308791 h 3747"/>
                                  <a:gd name="T34" fmla="*/ 361312 w 4461"/>
                                  <a:gd name="T35" fmla="*/ 190755 h 3747"/>
                                  <a:gd name="T36" fmla="*/ 344169 w 4461"/>
                                  <a:gd name="T37" fmla="*/ 169608 h 3747"/>
                                  <a:gd name="T38" fmla="*/ 246083 w 4461"/>
                                  <a:gd name="T39" fmla="*/ 165293 h 3747"/>
                                  <a:gd name="T40" fmla="*/ 140836 w 4461"/>
                                  <a:gd name="T41" fmla="*/ 199819 h 3747"/>
                                  <a:gd name="T42" fmla="*/ 74867 w 4461"/>
                                  <a:gd name="T43" fmla="*/ 264770 h 3747"/>
                                  <a:gd name="T44" fmla="*/ 61412 w 4461"/>
                                  <a:gd name="T45" fmla="*/ 316559 h 3747"/>
                                  <a:gd name="T46" fmla="*/ 98954 w 4461"/>
                                  <a:gd name="T47" fmla="*/ 358638 h 3747"/>
                                  <a:gd name="T48" fmla="*/ 152554 w 4461"/>
                                  <a:gd name="T49" fmla="*/ 403305 h 3747"/>
                                  <a:gd name="T50" fmla="*/ 35806 w 4461"/>
                                  <a:gd name="T51" fmla="*/ 369643 h 3747"/>
                                  <a:gd name="T52" fmla="*/ 5642 w 4461"/>
                                  <a:gd name="T53" fmla="*/ 398558 h 3747"/>
                                  <a:gd name="T54" fmla="*/ 71828 w 4461"/>
                                  <a:gd name="T55" fmla="*/ 468257 h 3747"/>
                                  <a:gd name="T56" fmla="*/ 143006 w 4461"/>
                                  <a:gd name="T57" fmla="*/ 544862 h 3747"/>
                                  <a:gd name="T58" fmla="*/ 195304 w 4461"/>
                                  <a:gd name="T59" fmla="*/ 565146 h 3747"/>
                                  <a:gd name="T60" fmla="*/ 234582 w 4461"/>
                                  <a:gd name="T61" fmla="*/ 533209 h 3747"/>
                                  <a:gd name="T62" fmla="*/ 217221 w 4461"/>
                                  <a:gd name="T63" fmla="*/ 594708 h 3747"/>
                                  <a:gd name="T64" fmla="*/ 186624 w 4461"/>
                                  <a:gd name="T65" fmla="*/ 728712 h 3747"/>
                                  <a:gd name="T66" fmla="*/ 202031 w 4461"/>
                                  <a:gd name="T67" fmla="*/ 780501 h 3747"/>
                                  <a:gd name="T68" fmla="*/ 254546 w 4461"/>
                                  <a:gd name="T69" fmla="*/ 796037 h 3747"/>
                                  <a:gd name="T70" fmla="*/ 364134 w 4461"/>
                                  <a:gd name="T71" fmla="*/ 806179 h 3747"/>
                                  <a:gd name="T72" fmla="*/ 411223 w 4461"/>
                                  <a:gd name="T73" fmla="*/ 782874 h 3747"/>
                                  <a:gd name="T74" fmla="*/ 441604 w 4461"/>
                                  <a:gd name="T75" fmla="*/ 744033 h 3747"/>
                                  <a:gd name="T76" fmla="*/ 491298 w 4461"/>
                                  <a:gd name="T77" fmla="*/ 655344 h 3747"/>
                                  <a:gd name="T78" fmla="*/ 483920 w 4461"/>
                                  <a:gd name="T79" fmla="*/ 627724 h 3747"/>
                                  <a:gd name="T80" fmla="*/ 446812 w 4461"/>
                                  <a:gd name="T81" fmla="*/ 588451 h 3747"/>
                                  <a:gd name="T82" fmla="*/ 380409 w 4461"/>
                                  <a:gd name="T83" fmla="*/ 543135 h 3747"/>
                                  <a:gd name="T84" fmla="*/ 518424 w 4461"/>
                                  <a:gd name="T85" fmla="*/ 575288 h 3747"/>
                                  <a:gd name="T86" fmla="*/ 590903 w 4461"/>
                                  <a:gd name="T87" fmla="*/ 560614 h 3747"/>
                                  <a:gd name="T88" fmla="*/ 584610 w 4461"/>
                                  <a:gd name="T89" fmla="*/ 485089 h 3747"/>
                                  <a:gd name="T90" fmla="*/ 568986 w 4461"/>
                                  <a:gd name="T91" fmla="*/ 415174 h 3747"/>
                                  <a:gd name="T92" fmla="*/ 623237 w 4461"/>
                                  <a:gd name="T93" fmla="*/ 421647 h 3747"/>
                                  <a:gd name="T94" fmla="*/ 674884 w 4461"/>
                                  <a:gd name="T95" fmla="*/ 313322 h 3747"/>
                                  <a:gd name="T96" fmla="*/ 644503 w 4461"/>
                                  <a:gd name="T97" fmla="*/ 424237 h 3747"/>
                                  <a:gd name="T98" fmla="*/ 642984 w 4461"/>
                                  <a:gd name="T99" fmla="*/ 483578 h 3747"/>
                                  <a:gd name="T100" fmla="*/ 691376 w 4461"/>
                                  <a:gd name="T101" fmla="*/ 479910 h 3747"/>
                                  <a:gd name="T102" fmla="*/ 759299 w 4461"/>
                                  <a:gd name="T103" fmla="*/ 454447 h 3747"/>
                                  <a:gd name="T104" fmla="*/ 821145 w 4461"/>
                                  <a:gd name="T105" fmla="*/ 411290 h 3747"/>
                                  <a:gd name="T106" fmla="*/ 859121 w 4461"/>
                                  <a:gd name="T107" fmla="*/ 356264 h 3747"/>
                                  <a:gd name="T108" fmla="*/ 862159 w 4461"/>
                                  <a:gd name="T109" fmla="*/ 319149 h 3747"/>
                                  <a:gd name="T110" fmla="*/ 765158 w 4461"/>
                                  <a:gd name="T111" fmla="*/ 269733 h 3747"/>
                                  <a:gd name="T112" fmla="*/ 786424 w 4461"/>
                                  <a:gd name="T113" fmla="*/ 268439 h 3747"/>
                                  <a:gd name="T114" fmla="*/ 949829 w 4461"/>
                                  <a:gd name="T115" fmla="*/ 309870 h 3747"/>
                                  <a:gd name="T116" fmla="*/ 967623 w 4461"/>
                                  <a:gd name="T117" fmla="*/ 272754 h 3747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29" o:spid="_x0000_s1026" alt="Σχεδίαση φόντου" style="position:absolute;left:0;text-align:left;margin-left:0;margin-top:0;width:539.3pt;height:10in;z-index:-251658752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">
                <v:group id="Ομάδα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Ορθογώνιο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6FcEA&#10;AADaAAAADwAAAGRycy9kb3ducmV2LnhtbESP3YrCMBSE7wXfIRxh7zTVRSvVKCKKCr3w7wEOzbEt&#10;NieliVrf3iwseDnMzDfMfNmaSjypcaVlBcNBBII4s7rkXMH1su1PQTiPrLGyTAre5GC56HbmmGj7&#10;4hM9zz4XAcIuQQWF93UipcsKMugGtiYO3s02Bn2QTS51g68AN5UcRdFEGiw5LBRY07qg7H5+GAW7&#10;6GDTcXs97FObHdNVfvdxvFHqp9euZiA8tf4b/m/vtYJf+LsSb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DOhXBAAAA2gAAAA8AAAAAAAAAAAAAAAAAmAIAAGRycy9kb3du&#10;cmV2LnhtbFBLBQYAAAAABAAEAPUAAACGAwAAAAA=&#10;" fillcolor="#f7f3e2" stroked="f" strokeweight="1pt">
                    <v:textbox inset="38.88pt,,38.88pt">
                      <w:txbxContent>
                        <w:p w:rsidR="001C6D46" w:rsidRPr="00AA2079" w:rsidRDefault="001C6D46">
                          <w:pPr>
                            <w:pStyle w:val="a9"/>
                            <w:rPr>
                              <w:rFonts w:ascii="Tahoma" w:hAnsi="Tahoma" w:cs="Tahoma"/>
                            </w:rPr>
                          </w:pPr>
                        </w:p>
                      </w:txbxContent>
                    </v:textbox>
                  </v:rect>
                  <v:shape id="Πλαίσιο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7Dp8IA&#10;AADaAAAADwAAAGRycy9kb3ducmV2LnhtbESPS2sCQRCE7wH/w9BCbnHWB0FWRxFB4snEB3ptdtqd&#10;xZ3uZWeim3+fEQI5FlX1FTVfdr5Wd2pDJWxgOMhAERdiKy4NnI6btymoEJEt1sJk4IcCLBe9lznm&#10;Vh68p/shlipBOORowMXY5FqHwpHHMJCGOHlXaT3GJNtS2xYfCe5rPcqyd+2x4rTgsKG1o+J2+PYG&#10;9Gj3+TG+uJ0/++pcXET2X0cx5rXfrWagInXxP/zX3loDE3heSTd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sOnwgAAANoAAAAPAAAAAAAAAAAAAAAAAJgCAABkcnMvZG93&#10;bnJldi54bWxQSwUGAAAAAAQABAD1AAAAhwMAAAAA&#10;" path="m,l6852920,r,9142730l,9142730,,xm466410,466410r,8209910l6386510,8676320r,-8209910l466410,466410xe" fillcolor="#82b4b9" stroked="f" strokeweight="1pt">
                    <v:stroke joinstyle="miter"/>
                    <v:path arrowok="t" o:connecttype="custom" o:connectlocs="0,0;68529,0;68529,91427;0,91427;0,0;4664,4664;4664,86763;63865,86763;63865,4664;4664,4664" o:connectangles="0,0,0,0,0,0,0,0,0,0"/>
                  </v:shape>
                </v:group>
                <v:group id="Ομάδα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Εικόνα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5oybBAAAA2gAAAA8AAABkcnMvZG93bnJldi54bWxEj0GLwjAUhO/C/ofwFrzImtiDSLdRZEHR&#10;gwetP+DRvG27Ni/dJtb6740geBxm5hsmWw22ET11vnasYTZVIIgLZ2ouNZzzzdcChA/IBhvHpOFO&#10;HlbLj1GGqXE3PlJ/CqWIEPYpaqhCaFMpfVGRRT91LXH0fl1nMUTZldJ0eItw28hEqbm0WHNcqLCl&#10;n4qKy+lqNdBkhnn+vxsS3veTgyqTWv1ttR5/DutvEIGG8A6/2jujYQ7P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5oybBAAAA2gAAAA8AAAAAAAAAAAAAAAAAnwIA&#10;AGRycy9kb3ducmV2LnhtbFBLBQYAAAAABAAEAPcAAACNAwAAAAA=&#10;">
                    <v:imagedata r:id="rId6" o:title="" croptop="11340f" cropbottom="16322f" cropleft="5137f"/>
                    <v:path arrowok="t"/>
                  </v:shape>
                  <v:group id="Ομάδα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Εικόνα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D16/AAAA2gAAAA8AAABkcnMvZG93bnJldi54bWxET8uKwjAU3Qv+Q7iCmzCm04VKxygiCC4G&#10;8YXrO82dNtjclCZq/XuzGJjl4bwXq9414kFdsJ41fE4yEMSlN5YrDZfz9mMOIkRkg41n0vCiAKvl&#10;cLDAwvgnH+lxipVIIRwK1FDH2BZKhbImh2HiW+LE/frOYUywq5Tp8JnCXaPyLJsqh5ZTQ40tbWoq&#10;b6e70yBtvruUh1z+XPNvKff3WZR2pvV41K+/QETq47/4z70zGtLWdCXdALV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jg9evwAAANoAAAAPAAAAAAAAAAAAAAAAAJ8CAABk&#10;cnMvZG93bnJldi54bWxQSwUGAAAAAAQABAD3AAAAiwMAAAAA&#10;">
                      <v:imagedata r:id="rId7" o:title="" croptop="11131f" cropbottom="16412f" cropleft="11563f" cropright="8752f"/>
                      <v:path arrowok="t"/>
                    </v:shape>
                    <v:shape id="Ελεύθερη σχεδίαση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RysMA&#10;AADaAAAADwAAAGRycy9kb3ducmV2LnhtbESPQWvCQBSE70L/w/IK3sxGIWJTN6HUFiyetC1eH9nX&#10;JG327ZJdY/z3XUHwOMzMN8y6HE0nBup9a1nBPElBEFdWt1wr+Pp8n61A+ICssbNMCi7koSweJmvM&#10;tT3znoZDqEWEsM9RQROCy6X0VUMGfWIdcfR+bG8wRNnXUvd4jnDTyUWaLqXBluNCg45eG6r+Diej&#10;4O00ZEftNr/Lizum3/NVlu3qD6Wmj+PLM4hAY7iHb+2tVvAE1yvxBs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jRysMAAADa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" stroked="f">
                      <v:fill opacity="37265f"/>
                      <v:path arrowok="t" o:connecttype="custom" o:connectlocs="553681,9801;437881,0;333334,10735;240976,39206;162214,83546;96578,140024;66103,185298;94703,223103;172995,301983;318800,434072;198312,336989;41256,217502;0,194632;22972,228705;95641,344455;205813,508283;286920,613301;306612,630102;353494,594163;334740,630569;155181,856474;105484,930685;96109,957756;104547,975026;156586,1006297;273794,1064174;365682,1088445;433193,1089845;480545,1077242;512893,1056239;542430,1032434;609939,980161;699016,892413;733240,843404;706049,807465;634318,736053;553681,661841;684483,769192;760902,823334;822317,854607;854665,847606;869669,800463;879512,723918;881388,623569;872012,542823;853260,471411;825130,407468;789030,351923;746368,304316;706517,271644;674637,289846;593530,361725;494609,465343;449132,512950;529302,401399;669949,217968;739805,121354;744961,84480;684015,45274" o:connectangles="0,0,0,0,0,0,0,0,0,0,0,0,0,0,0,0,0,0,0,0,0,0,0,0,0,0,0,0,0,0,0,0,0,0,0,0,0,0,0,0,0,0,0,0,0,0,0,0,0,0,0,0,0,0,0,0,0,0,0"/>
                    </v:shape>
                    <v:shape id="Ελεύθερη σχεδίαση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XK8MA&#10;AADbAAAADwAAAGRycy9kb3ducmV2LnhtbESPQW/CMAyF75P2HyJP2m2kAwmhQkAINLTLDivb3TSm&#10;LTROlQTa/vv5MImbrff83ufVZnCtulOIjWcD75MMFHHpbcOVgZ/jx9sCVEzIFlvPZGCkCJv189MK&#10;c+t7/qZ7kSolIRxzNFCn1OVax7Imh3HiO2LRzj44TLKGStuAvYS7Vk+zbK4dNiwNNXa0q6m8Fjdn&#10;oC1Oh2M/C7ORvub4O+73J3e4GPP6MmyXoBIN6WH+v/60gi/08os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zXK8MAAADb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" stroked="f">
                      <v:fill opacity="37265f"/>
                      <v:path arrowok="t" o:connecttype="custom" o:connectlocs="598879,123228;544177,98118;496078,81376;440436,68356;432418,8371;431476,466;397523,9766;350839,26040;320660,39526;288121,55336;258885,73007;232479,92071;209844,113462;188624,135783;170704,159034;155613,183213;143353,207860;124490,259477;69319,264126;24522,253430;6602,250176;1414,274821;0,322252;11318,377124;26880,426416;46685,470591;69790,509187;95725,543132;124490,571965;155142,595680;187679,615676;221632,630555;256998,640787;281048,641250;288592,611954;302269,556618;331034,514768;362157,483611;388092,448737;409313,411535;425817,373868;520600,368290;665368,400840;700735,408279;701677,393401;702622,348294;703093,293888;698376,250176;690361,214370;678572,186470;665368,166008;652165,151593;638962,141363;619155,132529" o:connectangles="0,0,0,0,0,0,0,0,0,0,0,0,0,0,0,0,0,0,0,0,0,0,0,0,0,0,0,0,0,0,0,0,0,0,0,0,0,0,0,0,0,0,0,0,0,0,0,0,0,0,0,0,0,0"/>
                    </v:shape>
                    <v:shape id="Ελεύθερη σχεδίαση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/cMEA&#10;AADbAAAADwAAAGRycy9kb3ducmV2LnhtbERP32vCMBB+H/g/hBP2NlMnlFKNIuJQtjHQCr4ezdkW&#10;m0tJYtv998tgsLf7+H7eajOaVvTkfGNZwXyWgCAurW64UnAp3l4yED4ga2wtk4Jv8rBZT55WmGs7&#10;8In6c6hEDGGfo4I6hC6X0pc1GfQz2xFH7madwRChq6R2OMRw08rXJEmlwYZjQ40d7Woq7+eHUZDu&#10;r2mW4Vffu/dil30Oh4+uWCj1PB23SxCBxvAv/nMfdZw/h99f4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d/3D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" stroked="f">
                      <v:fill opacity="37265f"/>
                      <v:path arrowok="t" o:connecttype="custom" o:connectlocs="730110,634722;801190,590882;881686,600211;898162,587619;927819,516731;941471,460301;946647,404804;944764,353037;934408,305468;908047,238778;922169,164627;970655,127784;949472,95605;903339,62494;821904,25184;745645,5131;674563,0;609601,9327;552171,31246;502744,64357;498509,81614;546052,145505;561116,223854;576651,294741;605835,359101;568647,380087;496155,343710;425544,322258;357757,315261;293738,319925;233955,336249;179820,362830;207594,416464;232072,509268;228776,592281;244311,669231;180291,769967;4708,861841;15064,881427;53193,932260;115330,993354;168994,1026932;212302,1039058;245253,1039058;272085,1030664;341754,1012941;426015,980296;509336,1008745;529576,996619;575709,926198;604893,858575;622782,784423;625607,715867;633609,675295;670326,662702" o:connectangles="0,0,0,0,0,0,0,0,0,0,0,0,0,0,0,0,0,0,0,0,0,0,0,0,0,0,0,0,0,0,0,0,0,0,0,0,0,0,0,0,0,0,0,0,0,0,0,0,0,0,0,0,0,0,0"/>
                    </v:shape>
                    <v:shape id="Ελεύθερη σχεδίαση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iUsEA&#10;AADbAAAADwAAAGRycy9kb3ducmV2LnhtbERPS2vCQBC+F/wPywje6saAUlNXkYCPU0sTL70N2WmS&#10;mp0Nu6vGf98tCN7m43vOajOYTlzJ+daygtk0AUFcWd1yreBU7l7fQPiArLGzTAru5GGzHr2sMNP2&#10;xl90LUItYgj7DBU0IfSZlL5qyKCf2p44cj/WGQwRulpqh7cYbjqZJslCGmw5NjTYU95QdS4uRsGi&#10;+PjO2f3m5/mnuWw7v18eylSpyXjYvoMINISn+OE+6jg/hf9f4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v4lLBAAAA2w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" stroked="f">
                      <v:fill opacity="37265f"/>
                      <v:path arrowok="t" o:connecttype="custom" o:connectlocs="462822,622432;497054,571852;521907,527358;544883,476308;603968,480524;611000,481459;609124,444460;600685,395285;591305,364841;580990,328780;567860,296464;553324,266488;536443,239794;517686,214971;497992,193895;477360,175161;454850,158300;407960,132543;413116,79619;432343,36999;438907,19671;410773,7963;384045,937;346061,0;292137,4216;241961,13114;196008,26695;154744,43557;118168,64631;85811,88518;57678,114746;34700,143782;16881,175161;3283,207478;9847,222464;43610,238389;99412,265084;124732,303957;154274,338147;186161,368588;220391,392943;254623,412612;204448,560611;165059,654748;159433,669736;187566,678166;238210,691279;288854,697837;331525,698305;365756,693621;392954,686596;414524,676291;429997,665052;450162,640697" o:connectangles="0,0,0,0,0,0,0,0,0,0,0,0,0,0,0,0,0,0,0,0,0,0,0,0,0,0,0,0,0,0,0,0,0,0,0,0,0,0,0,0,0,0,0,0,0,0,0,0,0,0,0,0,0,0"/>
                    </v:shape>
                    <v:shape id="Ελεύθερη σχεδίαση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CEcIA&#10;AADbAAAADwAAAGRycy9kb3ducmV2LnhtbERPTWvCQBC9F/wPywje6kaFItFVVCooVGij4nXMjkkw&#10;O5tmVxP/vSsUepvH+5zpvDWluFPtCssKBv0IBHFqdcGZgsN+/T4G4TyyxtIyKXiQg/ms8zbFWNuG&#10;f+ie+EyEEHYxKsi9r2IpXZqTQde3FXHgLrY26AOsM6lrbEK4KeUwij6kwYJDQ44VrXJKr8nNKPht&#10;ljscrbfDM52SZXH9Oo4/v0ulet12MQHhqfX/4j/3Rof5I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0IR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" stroked="f">
                      <v:fill opacity="37265f"/>
                      <v:path arrowok="t" o:connecttype="custom" o:connectlocs="125888,130583;103255,194940;88169,249038;76380,309199;8959,324590;942,326922;12731,363763;36777,422525;60351,466363;82981,499475;107027,528390;132960,554507;158890,576893;186237,596013;214054,611870;241400,624929;270633,635188;298451,642649;326740,647780;314953,724730;307881,765769;313538,775562;330982,779760;347956,780693;373889,777428;414908,768101;473372,751780;525707,730325;572385,705610;612460,677160;647352,645448;675640,611870;698270,576893;715717,539583;727504,501340;733633,462167;722789,446776;680354,438382;614347,429056;578041,392212;537966,361433;495060,337182;450740,318992;407836,306400;421038,131049;438483,17721;440368,0;409721,0;349372,1399;291850,7461;246117,17254;210282,30779;182465,45704;162662,61094;148989,76949;140032,90941;134373,107264" o:connectangles="0,0,0,0,0,0,0,0,0,0,0,0,0,0,0,0,0,0,0,0,0,0,0,0,0,0,0,0,0,0,0,0,0,0,0,0,0,0,0,0,0,0,0,0,0,0,0,0,0,0,0,0,0,0,0,0,0"/>
                    </v:shape>
                    <v:shape id="Ελεύθερη σχεδίαση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77MEA&#10;AADbAAAADwAAAGRycy9kb3ducmV2LnhtbERPS2sCMRC+F/wPYYTealYpVlejlILYrScf6HXcjJvF&#10;zWRJUt3++6ZQ8DYf33Pmy8424kY+1I4VDAcZCOLS6ZorBYf96mUCIkRkjY1jUvBDAZaL3tMcc+3u&#10;vKXbLlYihXDIUYGJsc2lDKUhi2HgWuLEXZy3GBP0ldQe7yncNnKUZWNpsebUYLClD0PldfdtFRy3&#10;5lQcNjguzquovy7Tt2Kz9ko997v3GYhIXXyI/92fOs1/hb9f0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1u+zBAAAA2wAAAA8AAAAAAAAAAAAAAAAAmAIAAGRycy9kb3du&#10;cmV2LnhtbFBLBQYAAAAABAAEAPUAAACGAwAAAAA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" stroked="f">
                      <v:fill opacity="37265f"/>
                      <v:path arrowok="t" o:connecttype="custom" o:connectlocs="156590,714271;235121,746315;301354,767678;376575,784861;390767,835018;383198,864278;382252,868456;411583,862420;455106,849880;495319,835018;536476,815978;579527,792292;617847,767213;651909,739350;682658,709627;708678,678975;731386,646931;750309,613956;765448,580055;777748,545222;787209,510392;828368,493210;906427,508071;937651,515965;945692,519680;955153,477883;955628,439337;946166,389645;925351,319519;898858,256821;869053,201556;834991,152793;797145,110995;756460,75699;713409,47371;668466,26008;621158,10681;572904,1858;554453,13467;542152,63161;522757,144433;478288,187623;441386,235458;412055,286080;388875,338093;373262,390108;158482,369674;21290,345524;474,341809;474,378033;474,448160;6623,515965;18451,570767;34062,613493;52039,646003;71436,669687;90359,685940;107390,695694;128205,703125" o:connectangles="0,0,0,0,0,0,0,0,0,0,0,0,0,0,0,0,0,0,0,0,0,0,0,0,0,0,0,0,0,0,0,0,0,0,0,0,0,0,0,0,0,0,0,0,0,0,0,0,0,0,0,0,0,0,0,0,0,0,0"/>
                    </v:shape>
                    <v:shape id="Ελεύθερη σχεδίαση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qHcIA&#10;AADbAAAADwAAAGRycy9kb3ducmV2LnhtbERPTWvCQBC9F/wPywi91Y2lFonZBJUWeirVBnodsmMS&#10;k52N2a2J/vquUPA2j/c5STaaVpypd7VlBfNZBIK4sLrmUkH+/f60BOE8ssbWMim4kIMsnTwkGGs7&#10;8I7Oe1+KEMIuRgWV910spSsqMuhmtiMO3MH2Bn2AfSl1j0MIN618jqJXabDm0FBhR9uKimb/axSc&#10;uvLlay1/8u2buyyP18/cbIZGqcfpuF6B8DT6u/jf/aHD/AXcfgk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6odwgAAANsAAAAPAAAAAAAAAAAAAAAAAJgCAABkcnMvZG93&#10;bnJldi54bWxQSwUGAAAAAAQABAD1AAAAhwMAAAAA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" stroked="f">
                      <v:fill opacity="37265f"/>
                      <v:path arrowok="t" o:connecttype="custom" o:connectlocs="420821,668794;467370,623555;502165,583445;536019,533544;598554,550332;607017,552198;612190,514420;615011,463119;613599,429540;607487,391762;599966,356783;588680,323670;575045,292890;559529,264439;541661,237855;522383,214069;501694,192616;455616,155771;469722,102138;497933,60630;506397,46638;481947,27517;453266,15391;438218,13526;393081,6062;335717,466;282115,933;232745,6528;187607,17722;145759,33113;108614,52700;75230,76020;46078,103071;21159,132918;0,165101;21159,175827;65826,204275;108614,238788;116608,260241;137297,301751;165037,339526;197011,374039;230865,404821;200302,501361;113316,631483;93568,660400;108614,668328;154224,689315;210647,708902;257196,720562;297162,724760;329605,723361;354994,717765;374272,709835;388849,700974;401073,689315;406717,680454" o:connectangles="0,0,0,0,0,0,0,0,0,0,0,0,0,0,0,0,0,0,0,0,0,0,0,0,0,0,0,0,0,0,0,0,0,0,0,0,0,0,0,0,0,0,0,0,0,0,0,0,0,0,0,0,0,0,0,0,0"/>
                    </v:shape>
                    <v:shape id="Ελεύθερη σχεδίαση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Z674A&#10;AADbAAAADwAAAGRycy9kb3ducmV2LnhtbERPzYrCMBC+C/sOYYS92VQP4lbTIrKCHrf6AEMzpsVm&#10;EppY69ubhYW9zcf3O7tqsr0YaQidYwXLLAdB3DjdsVFwvRwXGxAhImvsHZOCFwWoyo/ZDgvtnvxD&#10;Yx2NSCEcClTQxugLKUPTksWQOU+cuJsbLMYEByP1gM8Ubnu5yvO1tNhxamjR06Gl5l4/rIJ+f/72&#10;V37V02gf7u6P5vy1Mkp9zqf9FkSkKf6L/9wnneav4feXdIAs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nGeu+AAAA2wAAAA8AAAAAAAAAAAAAAAAAmAIAAGRycy9kb3ducmV2&#10;LnhtbFBLBQYAAAAABAAEAPUAAACDAwAAAAA=&#10;" path="m341,1473r11,4l384,1487r50,13l499,1515r38,9l577,1531r42,8l664,1545r45,6l756,1554r46,4l850,1559r,55l850,1656r,30l850,1707r,13l850,1725r,3l857,1726r17,-7l901,1706r34,-16l974,1669r44,-25l1040,1631r22,-13l1084,1602r21,-16l1132,1568r24,-19l1181,1529r22,-20l1225,1489r21,-20l1266,1448r19,-21l1303,1406r17,-23l1336,1361r15,-21l1365,1318r13,-22l1392,1272r11,-22l1414,1228r10,-23l1433,1183r9,-24l1449,1137r7,-23l1463,1092r5,-24l1473,1046r4,-22l1480,1002r3,-23l1485,957r2,-22l1488,914r,-21l1562,897r61,4l1671,903r40,2l1741,906r23,l1778,906r8,l1788,893r1,-12l1790,867r1,-13l1790,827r-3,-25l1782,777r-6,-24l1767,730r-10,-21l1741,661r-17,-44l1705,572r-19,-41l1666,491r-21,-39l1624,416r-23,-36l1578,347r-24,-32l1529,285r-24,-29l1479,229r-26,-25l1426,180r-27,-23l1372,137r-28,-20l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" stroked="f">
                      <v:fill opacity="37265f"/>
                      <v:path arrowok="t" o:connecttype="custom" o:connectlocs="181217,698388;253421,715765;313357,725628;378481,731734;401134,777762;401134,807819;401134,811577;425201,801244;480416,772125;511563,752400;545542,727507;578104,699327;606420,670208;630488,639212;650308,608684;667297,576745;680510,544338;690421,512872;697028,480936;700804,449467;702220,419410;788580,424106;832470,425515;843795,419410;845212,401092;840964,364927;829165,332991;804627,268647;776312,212288;744693,162973;710241,120234;672961,84540;634263,54951;593678,31937;553091,15498;511092,5167;469090,0;440776,6575;438414,45087;435112,111310;411045,168139;381785,213697;358661,261131;342143,310447;331289,359761;221331,386062;43416,375261;943,372443;3776,391699;6135,417999;14158,473420;28315,534475;44832,582382;63709,619485;83058,647664;102407,666920;120812,680071;136385,687116;155262,691813" o:connectangles="0,0,0,0,0,0,0,0,0,0,0,0,0,0,0,0,0,0,0,0,0,0,0,0,0,0,0,0,0,0,0,0,0,0,0,0,0,0,0,0,0,0,0,0,0,0,0,0,0,0,0,0,0,0,0,0,0,0,0"/>
                    </v:shape>
                    <v:shape id="Ελεύθερη σχεδίαση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6Ir4A&#10;AADbAAAADwAAAGRycy9kb3ducmV2LnhtbERPTYvCMBC9C/sfwix4EU0U1NI1iiwIXlcFr0Mytl2b&#10;SW2ytf77jSB4m8f7nNWmd7XoqA2VZw3TiQJBbLytuNBwOu7GGYgQkS3WnknDgwJs1h+DFebW3/mH&#10;ukMsRArhkKOGMsYmlzKYkhyGiW+IE3fxrcOYYFtI2+I9hbtazpRaSIcVp4YSG/ouyVwPf05DcQ6Z&#10;b7ppNOp3Lv1trvYjc9V6+Nlvv0BE6uNb/HLvbZq/hOcv6QC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MeiK+AAAA2wAAAA8AAAAAAAAAAAAAAAAAmAIAAGRycy9kb3ducmV2&#10;LnhtbFBLBQYAAAAABAAEAPUAAACDAwAAAAA=&#10;" path="m2161,1545r2,-15l2170,1493r6,-58l2184,1358r3,-43l2190,1268r1,-48l2191,1167r-1,-53l2186,1060r-4,-55l2175,949r61,-5l2282,941r32,-2l2336,937r13,-2l2356,935r3,l2355,928r-11,-21l2326,876r-25,-40l2286,815r-16,-24l2253,768r-19,-25l2214,720r-21,-23l2170,674r-24,-23l2122,626r-27,-25l2070,577r-26,-22l2018,534r-27,-20l1964,495r-26,-18l1911,461r-27,-16l1857,431r-27,-15l1802,404r-28,-11l1748,382r-28,-10l1692,363r-27,-8l1637,348r-28,-6l1581,336r-26,-4l1527,328r-28,-3l1471,323r-27,-2l1417,321r-28,-1l1363,321r-27,1l1309,324r-26,2l1277,247r-5,-66l1267,127r-4,-44l1259,50r-3,-24l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-4,-7l2086,2226r-22,-30l2035,2158r-17,-21l1999,2115r-21,-23l1954,2067r-23,-24l1904,2017r-26,-24l1849,1969r-10,-8l1830,1953r-10,-7l1810,1939r35,-17l1879,1904r30,-16l1938,1870r26,-17l1988,1835r22,-16l2030,1802r19,-18l2065,1768r15,-17l2093,1736r12,-16l2115,1705r9,-16l2133,1675r7,-15l2145,1647r5,-12l2153,1622r6,-22l2161,1580r1,-26l2161,1545xe" fillcolor="#d12f31" stroked="f">
                      <v:fill opacity="37265f"/>
                      <v:path arrowok="t" o:connecttype="custom" o:connectlocs="1027518,613293;1025168,468713;1103630,436067;1092825,408549;1040204,335795;972547,269103;897844,215001;821262,178159;742800,156703;665750,149709;599972,115196;589636,4198;520102,9327;459023,38710;339686,121725;253708,213602;197799,312476;172427,413214;173367,512553;248070,520483;362709,526545;467010,570384;584939,589041;651655,688846;649305,809640;558158,798447;470769,804042;410161,712631;381503,650135;302100,679985;181825,770463;87389,876798;28190,986397;1879,1095065;5167,1199068;50272,1243841;193100,1220988;255117,1246639;330290,1263428;457144,1267626;552991,1437389;589168,1610883;595744,1644929;684073,1614148;813745,1545590;886569,1478432;917579,1421531;924625,1374895;923687,1322659;918988,1202333;898785,1083872;983824,1051692;969730,1024175;907242,952818;855091,907579;922746,864206;977246,816635;1005436,774194;1015773,724757" o:connectangles="0,0,0,0,0,0,0,0,0,0,0,0,0,0,0,0,0,0,0,0,0,0,0,0,0,0,0,0,0,0,0,0,0,0,0,0,0,0,0,0,0,0,0,0,0,0,0,0,0,0,0,0,0,0,0,0,0,0,0"/>
                    </v:shape>
                    <v:shape id="Ελεύθερη σχεδίαση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/7MIA&#10;AADbAAAADwAAAGRycy9kb3ducmV2LnhtbESPQWsCQQyF74L/YYjQm84qpdTVUUQoemmlKnoNO3F3&#10;cSeznRl1++/NodBbHnnfy8t82blG3SnE2rOB8SgDRVx4W3Np4Hj4GL6DignZYuOZDPxShOWi35tj&#10;bv2Dv+m+T6WSEI45GqhSanOtY1GRwzjyLbHsLj44TCJDqW3Ah4S7Rk+y7E07rFkuVNjSuqLiur85&#10;qdHt8OeVUziPT66ebr4+s2szNeZl0K1moBJ16d/8R2+tcFJWfpEB9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X/s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1004,3649r29,-13l1077,3615r55,-28l1146,3610r13,25l1173,3658r15,22l1202,3703r16,22l1232,3746r16,21l1050,3935,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" stroked="f">
                      <v:fill opacity="37265f"/>
                      <v:path arrowok="t" o:connecttype="custom" o:connectlocs="674940,681887;793079,664655;821791,570102;825555,462976;805317,362836;765310,279929;711183,211925;768605,108524;755426,69866;643405,23289;488556,0;359121,21892;256516,80112;225922,149512;318644,274805;380301,398234;267812,632982;241924,711232;396305,788083;497969,798330;502206,902197;454667,982776;394893,1124370;207094,1210538;13179,1200757;4708,1231964;32476,1382872;91309,1502110;152027,1552414;199564,1565455;389714,1605044;467376,1697268;539388,1681432;494203,1832806;305935,2003278;452313,2110406;578453,2156517;656585,2151394;700357,2128105;829321,2057774;962049,2016786;1013823,1983717;1043947,1869603;1048182,1744776;1025119,1633456;979465,1538906;954990,1447614;1045828,1372159;1014764,1334899;906980,1274348;890037,1245003;982759,1238017;967698,1141138;888154,982776;790254,869128;678706,798330;561509,766657" o:connectangles="0,0,0,0,0,0,0,0,0,0,0,0,0,0,0,0,0,0,0,0,0,0,0,0,0,0,0,0,0,0,0,0,0,0,0,0,0,0,0,0,0,0,0,0,0,0,0,0,0,0,0,0,0,0,0,0,0"/>
                    </v:shape>
                    <v:shape id="Ελεύθερη σχεδίαση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8EA&#10;AADbAAAADwAAAGRycy9kb3ducmV2LnhtbERPzWrCQBC+F3yHZQRvdVMPalNXKRGxh4LU9AGG7JiE&#10;ZmdDdkyiT98tCL3Nx/c7m93oGtVTF2rPBl7mCSjiwtuaSwPf+eF5DSoIssXGMxm4UYDddvK0wdT6&#10;gb+oP0upYgiHFA1UIm2qdSgqchjmviWO3MV3DiXCrtS2wyGGu0YvkmSpHdYcGypsKauo+DlfnYGr&#10;rMps2Mu6P+WFH49Zfvlc3Y2ZTcf3N1BCo/yLH+4PG+e/wt8v8Q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MkKPBAAAA2wAAAA8AAAAAAAAAAAAAAAAAmAIAAGRycy9kb3du&#10;cmV2LnhtbFBLBQYAAAAABAAEAPUAAACG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" stroked="f">
                      <v:fill opacity="37265f"/>
                      <v:path arrowok="t" o:connecttype="custom" o:connectlocs="1341637,724627;1380227,592878;1454578,572787;1432462,491494;1389637,409267;1333639,339187;1270579,287795;1202815,253223;1148697,177068;1152934,98111;1076227,100915;978817,121005;896465,152307;828701,192487;774112,240607;718114,246681;654113,221453;499762,447578;533172,384039;675760,129415;716231,48122;628231,10747;459292,1870;306351,30368;184469,90637;94588,174734;59294,256494;287528,406464;212705,363482;12235,251354;22589,266304;207058,457856;358586,603155;378821,616705;442350,524199;238587,878803;202821,953089;214588,972244;317174,1012423;466819,1039053;560937,1026439;611291,997005;647054,957760;732700,857779;802819,742848;756231,702669;593407,597549;857876,743315;902583,755931;905405,607828;906817,519995;977404,559240;1049404,584001;976465,887214;1029639,895155;1167993,887214;1251756,857312;1293168,820871;1309638,788633" o:connectangles="0,0,0,0,0,0,0,0,0,0,0,0,0,0,0,0,0,0,0,0,0,0,0,0,0,0,0,0,0,0,0,0,0,0,0,0,0,0,0,0,0,0,0,0,0,0,0,0,0,0,0,0,0,0,0,0,0,0,0"/>
                    </v:shape>
                    <v:shape id="Ελεύθερη σχεδίαση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sFsAA&#10;AADbAAAADwAAAGRycy9kb3ducmV2LnhtbERPTYvCMBC9C/sfwix4EU30oFKNssouLHgQqwePQzM2&#10;xWZSmqzW/fXmIHh8vO/lunO1uFEbKs8axiMFgrjwpuJSw+n4M5yDCBHZYO2ZNDwowHr10VtiZvyd&#10;D3TLYylSCIcMNdgYm0zKUFhyGEa+IU7cxbcOY4JtKU2L9xTuajlRaiodVpwaLDa0tVRc8z+nYas2&#10;c2Xkptjt6/+znQ147L5Z6/5n97UAEamLb/HL/Ws0TNL69CX9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BsFsAAAADbAAAADwAAAAAAAAAAAAAAAACYAgAAZHJzL2Rvd25y&#10;ZXYueG1sUEsFBgAAAAAEAAQA9QAAAIUDAAAAAA=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" stroked="f">
                      <v:fill opacity="37265f"/>
                      <v:path arrowok="t" o:connecttype="custom" o:connectlocs="930255,601733;894546,540112;852264,483159;892199,430409;873404,421073;806691,395865;725880,381859;652588,384194;631446,373456;626276,359452;610774,293631;590101,233410;597619,169922;618291,156851;577415,125576;515869,88230;472175,72823;429890,64421;389015,60686;350490,62088;305386,69557;241490,92430;196388,40613;175245,3735;148935,15404;102422,60686;61078,117172;31009,172724;10805,225941;941,277291;470,326308;8458,372056;24431,414538;45103,442546;85038,423407;155041,400532;211422,405200;267800,398665;321831,384194;381497,413602;356597,455151;330757,517705;315252,577458;309144,633943;312435,686227;323240,735242;341562,778657;365993,816470;390894,825338;435058,790328;497074,765586;553925,754848;607483,735242;657285,709100;770044,809001;836759,889759;848505,884626;891729,837476;928376,786126;950457,742246;960323,706767;961262,678292;955154,648881" o:connectangles="0,0,0,0,0,0,0,0,0,0,0,0,0,0,0,0,0,0,0,0,0,0,0,0,0,0,0,0,0,0,0,0,0,0,0,0,0,0,0,0,0,0,0,0,0,0,0,0,0,0,0,0,0,0,0,0,0,0,0,0,0,0,0"/>
                    </v:shape>
                    <v:shape id="Ελεύθερη σχεδίαση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MgcQA&#10;AADbAAAADwAAAGRycy9kb3ducmV2LnhtbESPT4vCMBTE74LfITxhL6KpZRGpRhFF8bCw+Be8PZpn&#10;W2xeapPV+u3NguBxmJnfMJNZY0pxp9oVlhUM+hEI4tTqgjMFh/2qNwLhPLLG0jIpeJKD2bTdmmCi&#10;7YO3dN/5TAQIuwQV5N5XiZQuzcmg69uKOHgXWxv0QdaZ1DU+AtyUMo6ioTRYcFjIsaJFTul192cU&#10;7GPPx+2POS9v882iPH2ffrtyrdRXp5mPQXhq/Cf8bm+0gngA/1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zIHEAAAA2wAAAA8AAAAAAAAAAAAAAAAAmAIAAGRycy9k&#10;b3ducmV2LnhtbFBLBQYAAAAABAAEAPUAAACJAwAAAAA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" stroked="f">
                      <v:fill opacity="37265f"/>
                      <v:path arrowok="t" o:connecttype="custom" o:connectlocs="2047393,323132;1924022,147597;1753564,61461;1662213,228149;1669276,154116;1697999,932;1544493,202073;1392397,432551;1486573,490751;1265730,428360;1015222,371090;982259,428360;965307,567111;933288,663026;837228,733333;682307,926562;742580,666286;784017,411597;746818,365968;533980,356657;305602,431155;162455,571301;133259,683048;214722,773843;331030,870222;77696,797588;12243,859979;155861,1010370;310311,1175663;423793,1219430;509023,1150519;471352,1283217;404959,1572361;438391,1684107;552344,1717630;790141,1739514;892320,1689228;958244,1605419;1066076,1414053;1050066,1354457;969545,1269716;825456,1171937;1124937,1241314;1282210,1209652;1268555,1046689;1234652,895832;1352373,909799;1464442,676063;1398518,915387;1395222,1043429;1500229,1035514;1647616,980572;1781817,887451;1864221,768720;1870814,688636;1660329,582010;1706475,579218;2061050,668615;2099662,588528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ED48CE" w:rsidRPr="00D043AC">
        <w:rPr>
          <w:rFonts w:ascii="Tahoma" w:hAnsi="Tahoma" w:cs="Tahoma"/>
          <w:b/>
          <w:sz w:val="36"/>
          <w:szCs w:val="36"/>
        </w:rPr>
        <w:t xml:space="preserve">Ο ΣΥΛΛΟΓΟΣ ΑΜΕΑ </w:t>
      </w:r>
      <w:r w:rsidR="00956FC3" w:rsidRPr="00D043AC">
        <w:rPr>
          <w:rFonts w:ascii="Tahoma" w:hAnsi="Tahoma" w:cs="Tahoma"/>
          <w:b/>
          <w:sz w:val="36"/>
          <w:szCs w:val="36"/>
        </w:rPr>
        <w:t>«</w:t>
      </w:r>
      <w:r w:rsidR="00D043AC">
        <w:rPr>
          <w:rFonts w:ascii="Tahoma" w:hAnsi="Tahoma" w:cs="Tahoma"/>
          <w:b/>
          <w:sz w:val="36"/>
          <w:szCs w:val="36"/>
        </w:rPr>
        <w:t xml:space="preserve">ΑΛΚΥονη» </w:t>
      </w:r>
      <w:r w:rsidR="00ED48CE" w:rsidRPr="00D043AC">
        <w:rPr>
          <w:rFonts w:ascii="Tahoma" w:hAnsi="Tahoma" w:cs="Tahoma"/>
          <w:b/>
          <w:sz w:val="36"/>
          <w:szCs w:val="36"/>
        </w:rPr>
        <w:t>ΚΑΙ ΤΟ ΚΔΑΠ-ΜΕΑ ΤΟΥ ΔΗΜΟΥ ΝΑΥΠΑΚΤΙΑΣ</w:t>
      </w:r>
    </w:p>
    <w:p w:rsidR="00844CFD" w:rsidRPr="00844CFD" w:rsidRDefault="00844CFD" w:rsidP="00844CFD">
      <w:pPr>
        <w:ind w:left="0"/>
        <w:rPr>
          <w:b/>
          <w:sz w:val="8"/>
          <w:szCs w:val="8"/>
        </w:rPr>
      </w:pPr>
    </w:p>
    <w:p w:rsidR="00ED48CE" w:rsidRPr="00956FC3" w:rsidRDefault="00ED48CE" w:rsidP="00B60AB9">
      <w:pPr>
        <w:jc w:val="center"/>
        <w:rPr>
          <w:b/>
          <w:sz w:val="40"/>
          <w:szCs w:val="40"/>
        </w:rPr>
      </w:pPr>
      <w:r w:rsidRPr="00956FC3">
        <w:rPr>
          <w:b/>
          <w:sz w:val="40"/>
          <w:szCs w:val="40"/>
        </w:rPr>
        <w:t>Συνδιοργανώνουν</w:t>
      </w:r>
    </w:p>
    <w:p w:rsidR="002E5255" w:rsidRDefault="00ED48CE" w:rsidP="00B60AB9">
      <w:pPr>
        <w:pStyle w:val="a5"/>
        <w:jc w:val="center"/>
        <w:rPr>
          <w:rFonts w:ascii="Tahoma" w:hAnsi="Tahoma" w:cs="Tahoma"/>
          <w:sz w:val="44"/>
          <w:szCs w:val="44"/>
        </w:rPr>
      </w:pPr>
      <w:r w:rsidRPr="00ED48CE">
        <w:rPr>
          <w:rFonts w:ascii="Tahoma" w:hAnsi="Tahoma" w:cs="Tahoma"/>
          <w:sz w:val="44"/>
          <w:szCs w:val="44"/>
        </w:rPr>
        <w:t>μια μουσικη απογευματινη</w:t>
      </w:r>
    </w:p>
    <w:p w:rsidR="001C6D46" w:rsidRPr="00ED48CE" w:rsidRDefault="002E5255" w:rsidP="00B60AB9">
      <w:pPr>
        <w:pStyle w:val="a5"/>
        <w:jc w:val="center"/>
        <w:rPr>
          <w:rFonts w:ascii="Tahoma" w:hAnsi="Tahoma" w:cs="Tahoma"/>
          <w:sz w:val="44"/>
          <w:szCs w:val="44"/>
        </w:rPr>
      </w:pPr>
      <w:r w:rsidRPr="00ED48CE">
        <w:rPr>
          <w:rFonts w:ascii="Tahoma" w:hAnsi="Tahoma" w:cs="Tahoma"/>
          <w:sz w:val="44"/>
          <w:szCs w:val="44"/>
        </w:rPr>
        <w:t>συναντ</w:t>
      </w:r>
      <w:bookmarkStart w:id="0" w:name="_GoBack"/>
      <w:bookmarkEnd w:id="0"/>
      <w:r w:rsidRPr="00ED48CE">
        <w:rPr>
          <w:rFonts w:ascii="Tahoma" w:hAnsi="Tahoma" w:cs="Tahoma"/>
          <w:sz w:val="44"/>
          <w:szCs w:val="44"/>
        </w:rPr>
        <w:t>ηση αγαπης</w:t>
      </w:r>
    </w:p>
    <w:p w:rsidR="00290934" w:rsidRPr="002C5F42" w:rsidRDefault="00ED48CE" w:rsidP="00B60AB9">
      <w:pPr>
        <w:pStyle w:val="a4"/>
        <w:jc w:val="center"/>
        <w:rPr>
          <w:b/>
          <w:caps w:val="0"/>
          <w:spacing w:val="0"/>
          <w:sz w:val="40"/>
          <w:szCs w:val="40"/>
          <w:highlight w:val="lightGray"/>
        </w:rPr>
      </w:pPr>
      <w:r w:rsidRPr="002C5F42">
        <w:rPr>
          <w:b/>
          <w:caps w:val="0"/>
          <w:spacing w:val="0"/>
          <w:sz w:val="40"/>
          <w:szCs w:val="40"/>
          <w:highlight w:val="lightGray"/>
        </w:rPr>
        <w:t>Με αφορμή την 3η Δεκέμβρη</w:t>
      </w:r>
    </w:p>
    <w:p w:rsidR="001C6D46" w:rsidRPr="00D043AC" w:rsidRDefault="00ED48CE" w:rsidP="00B60AB9">
      <w:pPr>
        <w:pStyle w:val="a4"/>
        <w:jc w:val="center"/>
        <w:rPr>
          <w:rFonts w:ascii="Tahoma" w:hAnsi="Tahoma" w:cs="Tahoma"/>
          <w:b/>
        </w:rPr>
      </w:pPr>
      <w:r w:rsidRPr="002C5F42">
        <w:rPr>
          <w:b/>
          <w:caps w:val="0"/>
          <w:spacing w:val="0"/>
          <w:sz w:val="40"/>
          <w:szCs w:val="40"/>
          <w:highlight w:val="lightGray"/>
        </w:rPr>
        <w:t>Παγκόσμια ημέρα αφιερωμένη στα ΑμεΑ</w:t>
      </w:r>
    </w:p>
    <w:p w:rsidR="001C6D46" w:rsidRPr="004F0F2D" w:rsidRDefault="00D043AC" w:rsidP="00B60AB9">
      <w:pPr>
        <w:pStyle w:val="a6"/>
        <w:pBdr>
          <w:top w:val="dotted" w:sz="2" w:space="23" w:color="572111"/>
        </w:pBdr>
        <w:spacing w:before="0" w:after="0"/>
        <w:ind w:left="102" w:right="102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Κυριακή  </w:t>
      </w:r>
      <w:r w:rsidR="00290934">
        <w:rPr>
          <w:rFonts w:ascii="Tahoma" w:hAnsi="Tahoma" w:cs="Tahoma"/>
        </w:rPr>
        <w:t>4 Δεκεμβρίου 2016</w:t>
      </w:r>
    </w:p>
    <w:p w:rsidR="001C6D46" w:rsidRPr="004F0F2D" w:rsidRDefault="00290934" w:rsidP="00B60AB9">
      <w:pPr>
        <w:pStyle w:val="a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ώρα 6.00 μ.μ.</w:t>
      </w:r>
    </w:p>
    <w:p w:rsidR="001C6D46" w:rsidRDefault="00B60AB9" w:rsidP="00B60AB9">
      <w:pPr>
        <w:pStyle w:val="a8"/>
        <w:spacing w:after="240"/>
        <w:ind w:left="102" w:right="102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στο Κέντρο </w:t>
      </w:r>
      <w:r w:rsidR="00290934">
        <w:rPr>
          <w:rFonts w:ascii="Tahoma" w:hAnsi="Tahoma" w:cs="Tahoma"/>
        </w:rPr>
        <w:t xml:space="preserve"> </w:t>
      </w:r>
      <w:r w:rsidR="00956FC3" w:rsidRPr="00D043AC">
        <w:rPr>
          <w:rFonts w:ascii="Tahoma" w:hAnsi="Tahoma" w:cs="Tahoma"/>
          <w:b/>
          <w:sz w:val="44"/>
          <w:szCs w:val="44"/>
        </w:rPr>
        <w:t>«</w:t>
      </w:r>
      <w:r w:rsidR="00290934" w:rsidRPr="00D043AC">
        <w:rPr>
          <w:rFonts w:ascii="Tahoma" w:hAnsi="Tahoma" w:cs="Tahoma"/>
          <w:b/>
          <w:sz w:val="44"/>
          <w:szCs w:val="44"/>
        </w:rPr>
        <w:t>φλοίσβοσ</w:t>
      </w:r>
      <w:r w:rsidR="00956FC3" w:rsidRPr="00D043AC">
        <w:rPr>
          <w:rFonts w:ascii="Tahoma" w:hAnsi="Tahoma" w:cs="Tahoma"/>
          <w:b/>
          <w:sz w:val="44"/>
          <w:szCs w:val="44"/>
        </w:rPr>
        <w:t>»</w:t>
      </w:r>
      <w:r w:rsidR="00302DD1">
        <w:rPr>
          <w:rFonts w:ascii="Tahoma" w:hAnsi="Tahoma" w:cs="Tahoma"/>
        </w:rPr>
        <w:t xml:space="preserve">   </w:t>
      </w:r>
      <w:r w:rsidR="00290934">
        <w:rPr>
          <w:rFonts w:ascii="Tahoma" w:hAnsi="Tahoma" w:cs="Tahoma"/>
        </w:rPr>
        <w:t>στη Ναύπακτο</w:t>
      </w:r>
    </w:p>
    <w:p w:rsidR="00302DD1" w:rsidRPr="00844CFD" w:rsidRDefault="00302DD1" w:rsidP="004F0F2D">
      <w:pPr>
        <w:pStyle w:val="a8"/>
        <w:spacing w:after="240"/>
        <w:ind w:left="102" w:right="102"/>
        <w:rPr>
          <w:rFonts w:ascii="Tahoma" w:hAnsi="Tahoma" w:cs="Tahoma"/>
          <w:sz w:val="16"/>
          <w:szCs w:val="16"/>
        </w:rPr>
      </w:pPr>
    </w:p>
    <w:p w:rsidR="00302DD1" w:rsidRPr="00844CFD" w:rsidRDefault="00302DD1" w:rsidP="004F0F2D">
      <w:pPr>
        <w:pStyle w:val="a8"/>
        <w:spacing w:after="240"/>
        <w:ind w:left="102" w:right="102"/>
        <w:rPr>
          <w:rFonts w:ascii="Tahoma" w:hAnsi="Tahoma" w:cs="Tahoma"/>
          <w:sz w:val="16"/>
          <w:szCs w:val="16"/>
        </w:rPr>
      </w:pPr>
    </w:p>
    <w:p w:rsidR="004744FA" w:rsidRPr="009D0B6D" w:rsidRDefault="00290934" w:rsidP="004F0F2D">
      <w:pPr>
        <w:pStyle w:val="a8"/>
        <w:spacing w:after="240"/>
        <w:ind w:left="102" w:right="102"/>
        <w:rPr>
          <w:rFonts w:ascii="Tahoma" w:hAnsi="Tahoma" w:cs="Tahoma"/>
          <w:sz w:val="26"/>
          <w:szCs w:val="26"/>
        </w:rPr>
      </w:pPr>
      <w:r w:rsidRPr="009D0B6D">
        <w:rPr>
          <w:rFonts w:ascii="Tahoma" w:hAnsi="Tahoma" w:cs="Tahoma"/>
          <w:sz w:val="26"/>
          <w:szCs w:val="26"/>
        </w:rPr>
        <w:t xml:space="preserve">(Στην </w:t>
      </w:r>
      <w:r w:rsidR="00435C9E" w:rsidRPr="009D0B6D">
        <w:rPr>
          <w:rFonts w:ascii="Tahoma" w:hAnsi="Tahoma" w:cs="Tahoma"/>
          <w:sz w:val="26"/>
          <w:szCs w:val="26"/>
        </w:rPr>
        <w:t>αίθουσα</w:t>
      </w:r>
      <w:r w:rsidRPr="009D0B6D">
        <w:rPr>
          <w:rFonts w:ascii="Tahoma" w:hAnsi="Tahoma" w:cs="Tahoma"/>
          <w:sz w:val="26"/>
          <w:szCs w:val="26"/>
        </w:rPr>
        <w:t xml:space="preserve"> θα </w:t>
      </w:r>
      <w:r w:rsidR="00435C9E" w:rsidRPr="009D0B6D">
        <w:rPr>
          <w:rFonts w:ascii="Tahoma" w:hAnsi="Tahoma" w:cs="Tahoma"/>
          <w:sz w:val="26"/>
          <w:szCs w:val="26"/>
        </w:rPr>
        <w:t>λειτουργεί</w:t>
      </w:r>
      <w:r w:rsidRPr="009D0B6D">
        <w:rPr>
          <w:rFonts w:ascii="Tahoma" w:hAnsi="Tahoma" w:cs="Tahoma"/>
          <w:sz w:val="26"/>
          <w:szCs w:val="26"/>
        </w:rPr>
        <w:t xml:space="preserve"> </w:t>
      </w:r>
      <w:r w:rsidR="00435C9E" w:rsidRPr="009D0B6D">
        <w:rPr>
          <w:rFonts w:ascii="Tahoma" w:hAnsi="Tahoma" w:cs="Tahoma"/>
          <w:sz w:val="26"/>
          <w:szCs w:val="26"/>
        </w:rPr>
        <w:t>παζάρι</w:t>
      </w:r>
      <w:r w:rsidRPr="009D0B6D">
        <w:rPr>
          <w:rFonts w:ascii="Tahoma" w:hAnsi="Tahoma" w:cs="Tahoma"/>
          <w:sz w:val="26"/>
          <w:szCs w:val="26"/>
        </w:rPr>
        <w:t xml:space="preserve"> </w:t>
      </w:r>
      <w:r w:rsidR="00435C9E" w:rsidRPr="009D0B6D">
        <w:rPr>
          <w:rFonts w:ascii="Tahoma" w:hAnsi="Tahoma" w:cs="Tahoma"/>
          <w:sz w:val="26"/>
          <w:szCs w:val="26"/>
        </w:rPr>
        <w:t>χριστουγεννιάτικων</w:t>
      </w:r>
      <w:r w:rsidRPr="009D0B6D">
        <w:rPr>
          <w:rFonts w:ascii="Tahoma" w:hAnsi="Tahoma" w:cs="Tahoma"/>
          <w:sz w:val="26"/>
          <w:szCs w:val="26"/>
        </w:rPr>
        <w:t xml:space="preserve"> </w:t>
      </w:r>
      <w:r w:rsidR="00435C9E" w:rsidRPr="009D0B6D">
        <w:rPr>
          <w:rFonts w:ascii="Tahoma" w:hAnsi="Tahoma" w:cs="Tahoma"/>
          <w:sz w:val="26"/>
          <w:szCs w:val="26"/>
        </w:rPr>
        <w:t>ειδών</w:t>
      </w:r>
      <w:r w:rsidRPr="009D0B6D">
        <w:rPr>
          <w:rFonts w:ascii="Tahoma" w:hAnsi="Tahoma" w:cs="Tahoma"/>
          <w:sz w:val="26"/>
          <w:szCs w:val="26"/>
        </w:rPr>
        <w:t xml:space="preserve"> και </w:t>
      </w:r>
      <w:r w:rsidR="00435C9E" w:rsidRPr="009D0B6D">
        <w:rPr>
          <w:rFonts w:ascii="Tahoma" w:hAnsi="Tahoma" w:cs="Tahoma"/>
          <w:sz w:val="26"/>
          <w:szCs w:val="26"/>
        </w:rPr>
        <w:t>χειροτεχνημάτων</w:t>
      </w:r>
      <w:r w:rsidRPr="009D0B6D">
        <w:rPr>
          <w:rFonts w:ascii="Tahoma" w:hAnsi="Tahoma" w:cs="Tahoma"/>
          <w:sz w:val="26"/>
          <w:szCs w:val="26"/>
        </w:rPr>
        <w:t xml:space="preserve"> των </w:t>
      </w:r>
      <w:r w:rsidR="00435C9E" w:rsidRPr="009D0B6D">
        <w:rPr>
          <w:rFonts w:ascii="Tahoma" w:hAnsi="Tahoma" w:cs="Tahoma"/>
          <w:sz w:val="26"/>
          <w:szCs w:val="26"/>
        </w:rPr>
        <w:t>εργαστηρίων</w:t>
      </w:r>
      <w:r w:rsidR="00302DD1" w:rsidRPr="009D0B6D">
        <w:rPr>
          <w:rFonts w:ascii="Tahoma" w:hAnsi="Tahoma" w:cs="Tahoma"/>
          <w:sz w:val="26"/>
          <w:szCs w:val="26"/>
        </w:rPr>
        <w:t xml:space="preserve"> του </w:t>
      </w:r>
      <w:r w:rsidR="00435C9E" w:rsidRPr="009D0B6D">
        <w:rPr>
          <w:rFonts w:ascii="Tahoma" w:hAnsi="Tahoma" w:cs="Tahoma"/>
          <w:sz w:val="26"/>
          <w:szCs w:val="26"/>
        </w:rPr>
        <w:t>συλλόγου</w:t>
      </w:r>
      <w:r w:rsidR="004744FA" w:rsidRPr="009D0B6D">
        <w:rPr>
          <w:rFonts w:ascii="Tahoma" w:hAnsi="Tahoma" w:cs="Tahoma"/>
          <w:sz w:val="26"/>
          <w:szCs w:val="26"/>
        </w:rPr>
        <w:t xml:space="preserve"> </w:t>
      </w:r>
    </w:p>
    <w:p w:rsidR="00290934" w:rsidRPr="009D0B6D" w:rsidRDefault="00B60AB9" w:rsidP="004F0F2D">
      <w:pPr>
        <w:pStyle w:val="a8"/>
        <w:spacing w:after="240"/>
        <w:ind w:left="102" w:right="102"/>
        <w:rPr>
          <w:rFonts w:ascii="Tahoma" w:hAnsi="Tahoma" w:cs="Tahoma"/>
          <w:sz w:val="26"/>
          <w:szCs w:val="26"/>
        </w:rPr>
      </w:pPr>
      <w:r w:rsidRPr="009D0B6D">
        <w:rPr>
          <w:rFonts w:ascii="Tahoma" w:hAnsi="Tahoma" w:cs="Tahoma"/>
          <w:sz w:val="26"/>
          <w:szCs w:val="26"/>
        </w:rPr>
        <w:t>Θα υπάρχει ζωντανη μουσικη,</w:t>
      </w:r>
      <w:r w:rsidR="004744FA" w:rsidRPr="009D0B6D">
        <w:rPr>
          <w:rFonts w:ascii="Tahoma" w:hAnsi="Tahoma" w:cs="Tahoma"/>
          <w:sz w:val="26"/>
          <w:szCs w:val="26"/>
        </w:rPr>
        <w:t xml:space="preserve"> εκπλήξεις και δώρα!</w:t>
      </w:r>
      <w:r w:rsidR="00302DD1" w:rsidRPr="009D0B6D">
        <w:rPr>
          <w:rFonts w:ascii="Tahoma" w:hAnsi="Tahoma" w:cs="Tahoma"/>
          <w:sz w:val="26"/>
          <w:szCs w:val="26"/>
        </w:rPr>
        <w:t>)</w:t>
      </w:r>
    </w:p>
    <w:p w:rsidR="001C6D46" w:rsidRPr="002E07C2" w:rsidRDefault="00B60AB9" w:rsidP="00844CFD">
      <w:pPr>
        <w:pStyle w:val="a8"/>
        <w:spacing w:after="240"/>
        <w:ind w:right="102"/>
        <w:rPr>
          <w:rFonts w:ascii="Tahoma" w:hAnsi="Tahoma" w:cs="Tahoma"/>
          <w:b/>
          <w:sz w:val="28"/>
          <w:szCs w:val="28"/>
        </w:rPr>
      </w:pPr>
      <w:r w:rsidRPr="00B60AB9">
        <w:t>εισοδοσ ελευθερ</w:t>
      </w:r>
      <w:r w:rsidR="002E07C2">
        <w:t>η</w:t>
      </w:r>
    </w:p>
    <w:sectPr w:rsidR="001C6D46" w:rsidRPr="002E07C2" w:rsidSect="009D0B6D">
      <w:pgSz w:w="12240" w:h="15840"/>
      <w:pgMar w:top="5328" w:right="2160" w:bottom="1977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8CE"/>
    <w:rsid w:val="001C6D46"/>
    <w:rsid w:val="00290934"/>
    <w:rsid w:val="0029716B"/>
    <w:rsid w:val="002C5F42"/>
    <w:rsid w:val="002E07C2"/>
    <w:rsid w:val="002E40ED"/>
    <w:rsid w:val="002E5255"/>
    <w:rsid w:val="00302DD1"/>
    <w:rsid w:val="00435C9E"/>
    <w:rsid w:val="004744FA"/>
    <w:rsid w:val="004F0F2D"/>
    <w:rsid w:val="00506333"/>
    <w:rsid w:val="007C4EE8"/>
    <w:rsid w:val="007E3C65"/>
    <w:rsid w:val="00844CFD"/>
    <w:rsid w:val="008D5501"/>
    <w:rsid w:val="00956FC3"/>
    <w:rsid w:val="009D0B6D"/>
    <w:rsid w:val="00AA2079"/>
    <w:rsid w:val="00B60AB9"/>
    <w:rsid w:val="00C24A1C"/>
    <w:rsid w:val="00D043AC"/>
    <w:rsid w:val="00E90556"/>
    <w:rsid w:val="00ED48CE"/>
    <w:rsid w:val="00F4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C41E2-C9C9-4EE7-9A33-549FE931E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ndara" w:eastAsia="Candara" w:hAnsi="Candara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229"/>
    <w:pPr>
      <w:spacing w:after="240" w:line="288" w:lineRule="auto"/>
      <w:ind w:left="101" w:right="101"/>
    </w:pPr>
    <w:rPr>
      <w:color w:val="57211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44229"/>
    <w:rPr>
      <w:color w:val="808080"/>
    </w:rPr>
  </w:style>
  <w:style w:type="paragraph" w:styleId="a4">
    <w:name w:val="Subtitle"/>
    <w:basedOn w:val="a"/>
    <w:next w:val="a"/>
    <w:link w:val="Char"/>
    <w:uiPriority w:val="1"/>
    <w:qFormat/>
    <w:rsid w:val="00F44229"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Char">
    <w:name w:val="Υπότιτλος Char"/>
    <w:basedOn w:val="a0"/>
    <w:link w:val="a4"/>
    <w:uiPriority w:val="1"/>
    <w:rsid w:val="00F44229"/>
    <w:rPr>
      <w:caps/>
      <w:spacing w:val="15"/>
      <w:sz w:val="52"/>
    </w:rPr>
  </w:style>
  <w:style w:type="paragraph" w:styleId="a5">
    <w:name w:val="Title"/>
    <w:basedOn w:val="a"/>
    <w:next w:val="a"/>
    <w:link w:val="Char0"/>
    <w:uiPriority w:val="1"/>
    <w:qFormat/>
    <w:rsid w:val="00F44229"/>
    <w:pPr>
      <w:spacing w:after="0" w:line="204" w:lineRule="auto"/>
      <w:ind w:left="0" w:right="0"/>
      <w:contextualSpacing/>
    </w:pPr>
    <w:rPr>
      <w:rFonts w:eastAsia="SimSun"/>
      <w:b/>
      <w:bCs/>
      <w:caps/>
      <w:color w:val="9C2224"/>
      <w:spacing w:val="-10"/>
      <w:kern w:val="28"/>
      <w:sz w:val="84"/>
    </w:rPr>
  </w:style>
  <w:style w:type="character" w:customStyle="1" w:styleId="Char0">
    <w:name w:val="Τίτλος Char"/>
    <w:basedOn w:val="a0"/>
    <w:link w:val="a5"/>
    <w:uiPriority w:val="1"/>
    <w:rsid w:val="00F44229"/>
    <w:rPr>
      <w:rFonts w:ascii="Candara" w:eastAsia="SimSun" w:hAnsi="Candara" w:cs="Times New Roman"/>
      <w:b/>
      <w:bCs/>
      <w:caps/>
      <w:color w:val="9C2224"/>
      <w:spacing w:val="-10"/>
      <w:kern w:val="28"/>
      <w:sz w:val="84"/>
    </w:rPr>
  </w:style>
  <w:style w:type="paragraph" w:styleId="a6">
    <w:name w:val="Date"/>
    <w:basedOn w:val="a"/>
    <w:next w:val="a"/>
    <w:link w:val="Char1"/>
    <w:uiPriority w:val="2"/>
    <w:unhideWhenUsed/>
    <w:qFormat/>
    <w:rsid w:val="00F44229"/>
    <w:pPr>
      <w:pBdr>
        <w:top w:val="dotted" w:sz="2" w:space="15" w:color="572111"/>
        <w:left w:val="dotted" w:sz="2" w:space="2" w:color="FFFFFF"/>
        <w:right w:val="dotted" w:sz="2" w:space="2" w:color="FFFFFF"/>
      </w:pBdr>
      <w:spacing w:before="360" w:after="40" w:line="216" w:lineRule="auto"/>
      <w:contextualSpacing/>
    </w:pPr>
    <w:rPr>
      <w:b/>
      <w:bCs/>
      <w:smallCaps/>
      <w:color w:val="9C2224"/>
      <w:sz w:val="44"/>
    </w:rPr>
  </w:style>
  <w:style w:type="character" w:customStyle="1" w:styleId="Char1">
    <w:name w:val="Ημερομηνία Char"/>
    <w:basedOn w:val="a0"/>
    <w:link w:val="a6"/>
    <w:uiPriority w:val="2"/>
    <w:rsid w:val="00F44229"/>
    <w:rPr>
      <w:b/>
      <w:bCs/>
      <w:smallCaps/>
      <w:color w:val="9C2224"/>
      <w:sz w:val="44"/>
    </w:rPr>
  </w:style>
  <w:style w:type="paragraph" w:customStyle="1" w:styleId="a7">
    <w:name w:val="Ώρα"/>
    <w:basedOn w:val="a"/>
    <w:uiPriority w:val="2"/>
    <w:qFormat/>
    <w:rsid w:val="00F44229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8">
    <w:name w:val="Τοποθεσία"/>
    <w:basedOn w:val="a"/>
    <w:uiPriority w:val="3"/>
    <w:qFormat/>
    <w:rsid w:val="00F44229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9">
    <w:name w:val="Στοιχεία επικοινωνίας"/>
    <w:basedOn w:val="a"/>
    <w:uiPriority w:val="4"/>
    <w:qFormat/>
    <w:rsid w:val="00F44229"/>
    <w:pPr>
      <w:spacing w:after="0" w:line="240" w:lineRule="auto"/>
    </w:pPr>
    <w:rPr>
      <w:smallCaps/>
    </w:rPr>
  </w:style>
  <w:style w:type="paragraph" w:styleId="aa">
    <w:name w:val="Balloon Text"/>
    <w:basedOn w:val="a"/>
    <w:link w:val="Char2"/>
    <w:uiPriority w:val="99"/>
    <w:semiHidden/>
    <w:unhideWhenUsed/>
    <w:rsid w:val="0029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a"/>
    <w:uiPriority w:val="99"/>
    <w:semiHidden/>
    <w:rsid w:val="00297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934;&#941;&#953;&#947;%20&#946;&#959;&#955;&#940;&#957;%20&#949;&#954;&#948;&#942;&#955;&#969;&#963;&#951;&#962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Φέιγ βολάν εκδήλωσης</Template>
  <TotalTime>1</TotalTime>
  <Pages>1</Pages>
  <Words>69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     Ο ΣΥΛΛΟΓΟΣ ΑΜΕΑ «ΑΛΚΥΟΝΗ» ΚΑΙ ΤΟ ΚΔΑΠ-ΜΕΑ ΤΟΥ ΔΗΜΟΥ ΝΑΥΠΑΚΤΙΑΣ</vt:lpstr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 ΣΥΛΛΟΓΟΣ ΑΜΕΑ «ΑΛΚΥΟΝΗ» ΚΑΙ ΤΟ ΚΔΑΠ-ΜΕΑ ΤΟΥ ΔΗΜΟΥ ΝΑΥΠΑΚΤΙΑΣ</dc:title>
  <dc:subject/>
  <dc:creator>User</dc:creator>
  <cp:keywords/>
  <cp:lastModifiedBy>tkatsani</cp:lastModifiedBy>
  <cp:revision>2</cp:revision>
  <dcterms:created xsi:type="dcterms:W3CDTF">2016-11-30T12:12:00Z</dcterms:created>
  <dcterms:modified xsi:type="dcterms:W3CDTF">2016-11-30T12:12:00Z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