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665D3" w14:textId="77777777" w:rsidR="00475A2A" w:rsidRPr="00675BD8" w:rsidRDefault="00475A2A" w:rsidP="00475A2A">
      <w:pPr>
        <w:rPr>
          <w:rFonts w:ascii="Verdana" w:hAnsi="Verdana" w:cs="Arial"/>
          <w:sz w:val="20"/>
          <w:szCs w:val="20"/>
        </w:rPr>
      </w:pPr>
      <w:r w:rsidRPr="00675BD8">
        <w:rPr>
          <w:rFonts w:ascii="Verdana" w:hAnsi="Verdana" w:cs="Arial"/>
          <w:sz w:val="20"/>
          <w:szCs w:val="20"/>
        </w:rPr>
        <w:t xml:space="preserve">                                     </w:t>
      </w:r>
      <w:r w:rsidR="00EC3311" w:rsidRPr="00675BD8">
        <w:rPr>
          <w:rFonts w:ascii="Verdana" w:hAnsi="Verdana" w:cs="Arial"/>
          <w:sz w:val="20"/>
          <w:szCs w:val="20"/>
        </w:rPr>
        <w:t xml:space="preserve">                              </w:t>
      </w:r>
      <w:r w:rsidRPr="00675BD8">
        <w:rPr>
          <w:rFonts w:ascii="Verdana" w:hAnsi="Verdana" w:cs="Arial"/>
          <w:sz w:val="20"/>
          <w:szCs w:val="20"/>
        </w:rPr>
        <w:t xml:space="preserve"> </w:t>
      </w:r>
      <w:r w:rsidR="001B71DF">
        <w:rPr>
          <w:rFonts w:ascii="Verdana" w:hAnsi="Verdana" w:cs="Arial"/>
          <w:sz w:val="20"/>
          <w:szCs w:val="20"/>
        </w:rPr>
        <w:t>Ημερομηνία υποβολής</w:t>
      </w:r>
      <w:r w:rsidR="005145A7">
        <w:rPr>
          <w:rFonts w:ascii="Verdana" w:hAnsi="Verdana" w:cs="Arial"/>
          <w:sz w:val="20"/>
          <w:szCs w:val="20"/>
        </w:rPr>
        <w:t>:</w:t>
      </w:r>
    </w:p>
    <w:p w14:paraId="27AD26A5" w14:textId="77777777" w:rsidR="00BE7262" w:rsidRPr="008C26FE" w:rsidRDefault="00475A2A" w:rsidP="00475A2A">
      <w:pPr>
        <w:rPr>
          <w:rFonts w:ascii="Verdana" w:hAnsi="Verdana" w:cs="Arial"/>
          <w:sz w:val="20"/>
          <w:szCs w:val="20"/>
        </w:rPr>
      </w:pPr>
      <w:r w:rsidRPr="00675BD8">
        <w:rPr>
          <w:rFonts w:ascii="Verdana" w:hAnsi="Verdana" w:cs="Arial"/>
          <w:sz w:val="20"/>
          <w:szCs w:val="20"/>
        </w:rPr>
        <w:t xml:space="preserve">                                    </w:t>
      </w:r>
      <w:r w:rsidR="00EC3311" w:rsidRPr="00675BD8">
        <w:rPr>
          <w:rFonts w:ascii="Verdana" w:hAnsi="Verdana" w:cs="Arial"/>
          <w:sz w:val="20"/>
          <w:szCs w:val="20"/>
        </w:rPr>
        <w:t xml:space="preserve">                               </w:t>
      </w:r>
      <w:r w:rsidR="00A77033" w:rsidRPr="00675BD8">
        <w:rPr>
          <w:rFonts w:ascii="Verdana" w:hAnsi="Verdana" w:cs="Arial"/>
          <w:sz w:val="20"/>
          <w:szCs w:val="20"/>
        </w:rPr>
        <w:t xml:space="preserve"> </w:t>
      </w:r>
      <w:r w:rsidR="00835E8D">
        <w:rPr>
          <w:rFonts w:ascii="Verdana" w:hAnsi="Verdana" w:cs="Arial"/>
          <w:sz w:val="20"/>
          <w:szCs w:val="20"/>
        </w:rPr>
        <w:t xml:space="preserve">Αριθμός πρωτοκόλλου </w:t>
      </w:r>
    </w:p>
    <w:p w14:paraId="38B05D5C" w14:textId="77777777" w:rsidR="00BE7262" w:rsidRPr="008C26FE" w:rsidRDefault="00BE7262" w:rsidP="008C26FE">
      <w:pPr>
        <w:ind w:left="3600" w:firstLine="720"/>
        <w:jc w:val="center"/>
        <w:rPr>
          <w:rFonts w:ascii="Verdana" w:hAnsi="Verdana" w:cs="Arial"/>
          <w:sz w:val="20"/>
          <w:szCs w:val="20"/>
        </w:rPr>
      </w:pPr>
      <w:r w:rsidRPr="008C26FE">
        <w:rPr>
          <w:rFonts w:ascii="Verdana" w:hAnsi="Verdana" w:cs="Arial"/>
          <w:sz w:val="20"/>
          <w:szCs w:val="20"/>
        </w:rPr>
        <w:t xml:space="preserve">(συμπληρώνεται από τη δομή) </w:t>
      </w:r>
    </w:p>
    <w:p w14:paraId="60FA6EF5" w14:textId="77777777" w:rsidR="00BE7262" w:rsidRPr="008C26FE" w:rsidRDefault="00BE7262" w:rsidP="008C26FE">
      <w:pPr>
        <w:jc w:val="right"/>
        <w:rPr>
          <w:rFonts w:ascii="Verdana" w:hAnsi="Verdana" w:cs="Arial"/>
          <w:sz w:val="20"/>
          <w:szCs w:val="20"/>
        </w:rPr>
      </w:pPr>
    </w:p>
    <w:p w14:paraId="027F935C" w14:textId="77777777" w:rsidR="00BE7262" w:rsidRPr="00A77033" w:rsidRDefault="00BE7262" w:rsidP="00A77033">
      <w:pPr>
        <w:ind w:left="3600" w:firstLine="720"/>
        <w:rPr>
          <w:rFonts w:ascii="Verdana" w:hAnsi="Verdana" w:cs="Arial"/>
          <w:sz w:val="20"/>
          <w:szCs w:val="20"/>
        </w:rPr>
      </w:pPr>
      <w:r w:rsidRPr="00A77033">
        <w:rPr>
          <w:rFonts w:ascii="Verdana" w:hAnsi="Verdana" w:cs="Arial"/>
          <w:b/>
          <w:sz w:val="20"/>
          <w:szCs w:val="20"/>
        </w:rPr>
        <w:t>ΠΡΟΣ:</w:t>
      </w:r>
      <w:r w:rsidR="008C26FE" w:rsidRPr="00675BD8">
        <w:rPr>
          <w:rFonts w:ascii="Verdana" w:hAnsi="Verdana" w:cs="Arial"/>
          <w:sz w:val="20"/>
          <w:szCs w:val="20"/>
        </w:rPr>
        <w:t xml:space="preserve"> </w:t>
      </w:r>
      <w:r w:rsidRPr="00A77033">
        <w:rPr>
          <w:rFonts w:ascii="Verdana" w:hAnsi="Verdana" w:cs="Arial"/>
          <w:sz w:val="20"/>
          <w:szCs w:val="20"/>
        </w:rPr>
        <w:t xml:space="preserve">Φιλανθρωπικό Σωματείο </w:t>
      </w:r>
    </w:p>
    <w:p w14:paraId="7344E88A" w14:textId="77777777" w:rsidR="00BE7262" w:rsidRPr="00A77033" w:rsidRDefault="00BE7262" w:rsidP="008C26FE">
      <w:pPr>
        <w:jc w:val="right"/>
        <w:rPr>
          <w:rFonts w:ascii="Verdana" w:hAnsi="Verdana" w:cs="Arial"/>
          <w:sz w:val="20"/>
          <w:szCs w:val="20"/>
        </w:rPr>
      </w:pPr>
      <w:r w:rsidRPr="00A77033">
        <w:rPr>
          <w:rFonts w:ascii="Verdana" w:hAnsi="Verdana" w:cs="Arial"/>
          <w:sz w:val="20"/>
          <w:szCs w:val="20"/>
        </w:rPr>
        <w:t xml:space="preserve">«Σύλλογος Μέριμνας Παιδιού Κατερίνης» </w:t>
      </w:r>
    </w:p>
    <w:p w14:paraId="3599F836" w14:textId="77777777" w:rsidR="008C26FE" w:rsidRPr="008C26FE" w:rsidRDefault="00BE7262" w:rsidP="00A77033">
      <w:pPr>
        <w:ind w:left="2160" w:firstLine="720"/>
        <w:jc w:val="center"/>
        <w:rPr>
          <w:rFonts w:ascii="Verdana" w:hAnsi="Verdana" w:cs="Arial"/>
          <w:sz w:val="20"/>
          <w:szCs w:val="20"/>
        </w:rPr>
      </w:pPr>
      <w:proofErr w:type="spellStart"/>
      <w:r w:rsidRPr="00EB06F9">
        <w:rPr>
          <w:rFonts w:ascii="Verdana" w:hAnsi="Verdana" w:cs="Arial"/>
          <w:sz w:val="20"/>
          <w:szCs w:val="20"/>
        </w:rPr>
        <w:t>Ταχ</w:t>
      </w:r>
      <w:proofErr w:type="spellEnd"/>
      <w:r w:rsidRPr="00EB06F9">
        <w:rPr>
          <w:rFonts w:ascii="Verdana" w:hAnsi="Verdana" w:cs="Arial"/>
          <w:sz w:val="20"/>
          <w:szCs w:val="20"/>
        </w:rPr>
        <w:t>. Δ/</w:t>
      </w:r>
      <w:proofErr w:type="spellStart"/>
      <w:r w:rsidRPr="00EB06F9">
        <w:rPr>
          <w:rFonts w:ascii="Verdana" w:hAnsi="Verdana" w:cs="Arial"/>
          <w:sz w:val="20"/>
          <w:szCs w:val="20"/>
        </w:rPr>
        <w:t>νση</w:t>
      </w:r>
      <w:proofErr w:type="spellEnd"/>
      <w:r w:rsidRPr="00EB06F9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="005145A7">
        <w:rPr>
          <w:rFonts w:ascii="Verdana" w:hAnsi="Verdana" w:cs="Arial"/>
          <w:sz w:val="20"/>
          <w:szCs w:val="20"/>
        </w:rPr>
        <w:t>Μύτικα</w:t>
      </w:r>
      <w:proofErr w:type="spellEnd"/>
      <w:r w:rsidR="005145A7">
        <w:rPr>
          <w:rFonts w:ascii="Verdana" w:hAnsi="Verdana" w:cs="Arial"/>
          <w:sz w:val="20"/>
          <w:szCs w:val="20"/>
        </w:rPr>
        <w:t xml:space="preserve"> και Ήρας Γωνία</w:t>
      </w:r>
    </w:p>
    <w:p w14:paraId="6ED406C2" w14:textId="77777777" w:rsidR="00BE7262" w:rsidRPr="008C26FE" w:rsidRDefault="00A77033" w:rsidP="00A77033">
      <w:pPr>
        <w:ind w:left="1440"/>
        <w:jc w:val="center"/>
        <w:rPr>
          <w:rFonts w:ascii="Verdana" w:hAnsi="Verdana" w:cs="Arial"/>
          <w:sz w:val="20"/>
          <w:szCs w:val="20"/>
        </w:rPr>
      </w:pPr>
      <w:r w:rsidRPr="00A77033">
        <w:rPr>
          <w:rFonts w:ascii="Verdana" w:hAnsi="Verdana" w:cs="Arial"/>
          <w:sz w:val="20"/>
          <w:szCs w:val="20"/>
        </w:rPr>
        <w:t xml:space="preserve">     </w:t>
      </w:r>
      <w:r w:rsidR="00BE7262" w:rsidRPr="008C26FE">
        <w:rPr>
          <w:rFonts w:ascii="Verdana" w:hAnsi="Verdana" w:cs="Arial"/>
          <w:sz w:val="20"/>
          <w:szCs w:val="20"/>
        </w:rPr>
        <w:t>60134 Κατερίνη</w:t>
      </w:r>
    </w:p>
    <w:p w14:paraId="571423D5" w14:textId="77777777" w:rsidR="008C26FE" w:rsidRPr="008C26FE" w:rsidRDefault="008C26FE" w:rsidP="00A77033">
      <w:pPr>
        <w:ind w:left="1440" w:firstLine="720"/>
        <w:jc w:val="center"/>
        <w:rPr>
          <w:rFonts w:ascii="Verdana" w:hAnsi="Verdana" w:cs="Arial"/>
          <w:sz w:val="20"/>
          <w:szCs w:val="20"/>
        </w:rPr>
      </w:pPr>
      <w:proofErr w:type="spellStart"/>
      <w:r>
        <w:rPr>
          <w:rFonts w:ascii="Verdana" w:hAnsi="Verdana" w:cs="Arial"/>
          <w:sz w:val="20"/>
          <w:szCs w:val="20"/>
        </w:rPr>
        <w:t>Τηλ</w:t>
      </w:r>
      <w:proofErr w:type="spellEnd"/>
      <w:r>
        <w:rPr>
          <w:rFonts w:ascii="Verdana" w:hAnsi="Verdana" w:cs="Arial"/>
          <w:sz w:val="20"/>
          <w:szCs w:val="20"/>
        </w:rPr>
        <w:t>:. 2351073919</w:t>
      </w:r>
    </w:p>
    <w:p w14:paraId="3AAF76D3" w14:textId="77777777" w:rsidR="00B108C8" w:rsidRPr="008C26FE" w:rsidRDefault="00B108C8" w:rsidP="00A77033">
      <w:pPr>
        <w:ind w:left="1440" w:firstLine="720"/>
        <w:jc w:val="center"/>
        <w:rPr>
          <w:rFonts w:ascii="Verdana" w:hAnsi="Verdana" w:cs="Arial"/>
          <w:sz w:val="20"/>
          <w:szCs w:val="20"/>
        </w:rPr>
      </w:pPr>
      <w:r w:rsidRPr="008C26FE">
        <w:rPr>
          <w:rFonts w:ascii="Verdana" w:hAnsi="Verdana" w:cs="Arial"/>
          <w:sz w:val="20"/>
          <w:szCs w:val="20"/>
        </w:rPr>
        <w:t>Φ</w:t>
      </w:r>
      <w:r w:rsidR="00BE7262" w:rsidRPr="008C26FE">
        <w:rPr>
          <w:rFonts w:ascii="Verdana" w:hAnsi="Verdana" w:cs="Arial"/>
          <w:sz w:val="20"/>
          <w:szCs w:val="20"/>
        </w:rPr>
        <w:t>αξ</w:t>
      </w:r>
      <w:r w:rsidRPr="008C26FE">
        <w:rPr>
          <w:rFonts w:ascii="Verdana" w:hAnsi="Verdana" w:cs="Arial"/>
          <w:sz w:val="20"/>
          <w:szCs w:val="20"/>
        </w:rPr>
        <w:t>: 2351038773</w:t>
      </w:r>
      <w:r w:rsidR="00BE7262" w:rsidRPr="008C26FE">
        <w:rPr>
          <w:rFonts w:ascii="Verdana" w:hAnsi="Verdana" w:cs="Arial"/>
          <w:sz w:val="20"/>
          <w:szCs w:val="20"/>
        </w:rPr>
        <w:t xml:space="preserve"> </w:t>
      </w:r>
    </w:p>
    <w:p w14:paraId="786E4B53" w14:textId="77777777" w:rsidR="00B108C8" w:rsidRPr="008C26FE" w:rsidRDefault="00B108C8" w:rsidP="00A77033">
      <w:pPr>
        <w:ind w:left="2880" w:firstLine="720"/>
        <w:jc w:val="center"/>
        <w:rPr>
          <w:rFonts w:ascii="Verdana" w:hAnsi="Verdana" w:cs="Arial"/>
          <w:sz w:val="20"/>
          <w:szCs w:val="20"/>
        </w:rPr>
      </w:pPr>
      <w:proofErr w:type="gramStart"/>
      <w:r w:rsidRPr="008C26FE">
        <w:rPr>
          <w:rFonts w:ascii="Verdana" w:hAnsi="Verdana" w:cs="Arial"/>
          <w:sz w:val="20"/>
          <w:szCs w:val="20"/>
          <w:lang w:val="en-US"/>
        </w:rPr>
        <w:t>e</w:t>
      </w:r>
      <w:r w:rsidRPr="008C26FE">
        <w:rPr>
          <w:rFonts w:ascii="Verdana" w:hAnsi="Verdana" w:cs="Arial"/>
          <w:sz w:val="20"/>
          <w:szCs w:val="20"/>
        </w:rPr>
        <w:t>-</w:t>
      </w:r>
      <w:r w:rsidRPr="008C26FE">
        <w:rPr>
          <w:rFonts w:ascii="Verdana" w:hAnsi="Verdana" w:cs="Arial"/>
          <w:sz w:val="20"/>
          <w:szCs w:val="20"/>
          <w:lang w:val="en-US"/>
        </w:rPr>
        <w:t>mail</w:t>
      </w:r>
      <w:r w:rsidRPr="008C26FE">
        <w:rPr>
          <w:rFonts w:ascii="Verdana" w:hAnsi="Verdana" w:cs="Arial"/>
          <w:sz w:val="20"/>
          <w:szCs w:val="20"/>
        </w:rPr>
        <w:t>:</w:t>
      </w:r>
      <w:r w:rsidRPr="008C26FE">
        <w:rPr>
          <w:rFonts w:ascii="Verdana" w:hAnsi="Verdana" w:cs="Arial"/>
          <w:sz w:val="20"/>
          <w:szCs w:val="20"/>
          <w:lang w:val="en-US"/>
        </w:rPr>
        <w:t>info</w:t>
      </w:r>
      <w:r w:rsidRPr="008C26FE">
        <w:rPr>
          <w:rFonts w:ascii="Verdana" w:hAnsi="Verdana" w:cs="Arial"/>
          <w:sz w:val="20"/>
          <w:szCs w:val="20"/>
        </w:rPr>
        <w:t>@</w:t>
      </w:r>
      <w:proofErr w:type="spellStart"/>
      <w:r w:rsidRPr="008C26FE">
        <w:rPr>
          <w:rFonts w:ascii="Verdana" w:hAnsi="Verdana" w:cs="Arial"/>
          <w:sz w:val="20"/>
          <w:szCs w:val="20"/>
          <w:lang w:val="en-US"/>
        </w:rPr>
        <w:t>merimnakaterini</w:t>
      </w:r>
      <w:proofErr w:type="spellEnd"/>
      <w:r w:rsidRPr="008C26FE">
        <w:rPr>
          <w:rFonts w:ascii="Verdana" w:hAnsi="Verdana" w:cs="Arial"/>
          <w:sz w:val="20"/>
          <w:szCs w:val="20"/>
        </w:rPr>
        <w:t>.</w:t>
      </w:r>
      <w:r w:rsidRPr="008C26FE">
        <w:rPr>
          <w:rFonts w:ascii="Verdana" w:hAnsi="Verdana" w:cs="Arial"/>
          <w:sz w:val="20"/>
          <w:szCs w:val="20"/>
          <w:lang w:val="en-US"/>
        </w:rPr>
        <w:t>gr</w:t>
      </w:r>
      <w:proofErr w:type="gramEnd"/>
    </w:p>
    <w:p w14:paraId="3A4CA4B7" w14:textId="77777777" w:rsidR="00B108C8" w:rsidRPr="008C26FE" w:rsidRDefault="00B108C8" w:rsidP="008C26FE">
      <w:pPr>
        <w:jc w:val="both"/>
        <w:rPr>
          <w:rFonts w:ascii="Verdana" w:hAnsi="Verdana" w:cs="Arial"/>
          <w:sz w:val="20"/>
          <w:szCs w:val="20"/>
        </w:rPr>
      </w:pPr>
    </w:p>
    <w:p w14:paraId="2957DA2C" w14:textId="77777777" w:rsidR="00B108C8" w:rsidRPr="008C26FE" w:rsidRDefault="00B108C8" w:rsidP="008C26FE">
      <w:pPr>
        <w:jc w:val="both"/>
        <w:rPr>
          <w:rFonts w:ascii="Verdana" w:hAnsi="Verdana" w:cs="Arial"/>
          <w:b/>
          <w:sz w:val="20"/>
          <w:szCs w:val="20"/>
        </w:rPr>
      </w:pPr>
    </w:p>
    <w:p w14:paraId="2A598DB9" w14:textId="77777777" w:rsidR="00B108C8" w:rsidRPr="008C26FE" w:rsidRDefault="00B108C8" w:rsidP="00B108C8">
      <w:pPr>
        <w:jc w:val="center"/>
        <w:rPr>
          <w:rFonts w:ascii="Verdana" w:hAnsi="Verdana" w:cs="Arial"/>
          <w:b/>
          <w:sz w:val="20"/>
          <w:szCs w:val="20"/>
        </w:rPr>
      </w:pPr>
      <w:r w:rsidRPr="008C26FE">
        <w:rPr>
          <w:rFonts w:ascii="Verdana" w:hAnsi="Verdana" w:cs="Arial"/>
          <w:b/>
          <w:sz w:val="20"/>
          <w:szCs w:val="20"/>
        </w:rPr>
        <w:t>ΑΙΤΗΣΗ ΣΥΜΜΕΤΟΧΗΣ ΩΦΕΛΟΥΜΕΝΟΥ</w:t>
      </w:r>
    </w:p>
    <w:p w14:paraId="489EAD7A" w14:textId="77777777" w:rsidR="004A2840" w:rsidRPr="00E83D09" w:rsidRDefault="007916A2" w:rsidP="00E83D09">
      <w:pPr>
        <w:rPr>
          <w:rFonts w:ascii="Arial" w:hAnsi="Arial" w:cs="Arial"/>
          <w:b/>
          <w:sz w:val="20"/>
          <w:szCs w:val="20"/>
        </w:rPr>
      </w:pPr>
      <w:r w:rsidRPr="008C26FE">
        <w:rPr>
          <w:rFonts w:ascii="Verdana" w:hAnsi="Verdana" w:cs="Arial"/>
          <w:b/>
          <w:sz w:val="20"/>
          <w:szCs w:val="20"/>
        </w:rPr>
        <w:t>ΠΡΑΞΗ</w:t>
      </w:r>
      <w:r w:rsidR="00094490" w:rsidRPr="008C26FE">
        <w:rPr>
          <w:rFonts w:ascii="Verdana" w:hAnsi="Verdana" w:cs="Arial"/>
          <w:b/>
          <w:sz w:val="20"/>
          <w:szCs w:val="20"/>
        </w:rPr>
        <w:t xml:space="preserve"> ΚΔΗΦ-Φιλανθρωπικό Σωματείο</w:t>
      </w:r>
      <w:r w:rsidR="002449A9" w:rsidRPr="008C26FE">
        <w:rPr>
          <w:rFonts w:ascii="Verdana" w:hAnsi="Verdana" w:cs="Arial"/>
          <w:b/>
          <w:sz w:val="20"/>
          <w:szCs w:val="20"/>
        </w:rPr>
        <w:t xml:space="preserve"> «Σύλλογος Μέριμνας Παιδιού Κατερίνης»</w:t>
      </w:r>
    </w:p>
    <w:tbl>
      <w:tblPr>
        <w:tblpPr w:leftFromText="180" w:rightFromText="180" w:vertAnchor="text" w:horzAnchor="margin" w:tblpXSpec="right" w:tblpY="105"/>
        <w:tblOverlap w:val="never"/>
        <w:tblW w:w="9497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1E0" w:firstRow="1" w:lastRow="1" w:firstColumn="1" w:lastColumn="1" w:noHBand="0" w:noVBand="0"/>
      </w:tblPr>
      <w:tblGrid>
        <w:gridCol w:w="4111"/>
        <w:gridCol w:w="2410"/>
        <w:gridCol w:w="2976"/>
      </w:tblGrid>
      <w:tr w:rsidR="004A2840" w:rsidRPr="00FC4FB6" w14:paraId="4FE2DAE8" w14:textId="77777777" w:rsidTr="00EA38BD">
        <w:trPr>
          <w:trHeight w:val="542"/>
        </w:trPr>
        <w:tc>
          <w:tcPr>
            <w:tcW w:w="9497" w:type="dxa"/>
            <w:gridSpan w:val="3"/>
            <w:shd w:val="clear" w:color="auto" w:fill="auto"/>
            <w:vAlign w:val="center"/>
          </w:tcPr>
          <w:p w14:paraId="0A71EECD" w14:textId="77777777" w:rsidR="004A2840" w:rsidRPr="00FC4FB6" w:rsidRDefault="004A2840" w:rsidP="00EA38BD">
            <w:pPr>
              <w:rPr>
                <w:rFonts w:ascii="Verdana" w:hAnsi="Verdana"/>
                <w:b/>
                <w:sz w:val="16"/>
                <w:szCs w:val="16"/>
              </w:rPr>
            </w:pPr>
            <w:r w:rsidRPr="00FC4FB6">
              <w:rPr>
                <w:rFonts w:ascii="Verdana" w:hAnsi="Verdana"/>
                <w:b/>
                <w:sz w:val="16"/>
                <w:szCs w:val="16"/>
              </w:rPr>
              <w:t>Α.</w:t>
            </w:r>
            <w:r>
              <w:rPr>
                <w:rFonts w:ascii="Verdana" w:hAnsi="Verdana"/>
                <w:b/>
                <w:sz w:val="16"/>
                <w:szCs w:val="16"/>
                <w:lang w:val="en-US"/>
              </w:rPr>
              <w:t xml:space="preserve"> </w:t>
            </w:r>
            <w:r w:rsidRPr="00FC4FB6">
              <w:rPr>
                <w:rFonts w:ascii="Verdana" w:hAnsi="Verdana"/>
                <w:b/>
                <w:sz w:val="16"/>
                <w:szCs w:val="16"/>
              </w:rPr>
              <w:t>ΣΤΟΙΧΕΙΑ ΩΦΕΛΟΥΜΕΝΟΥ/ΗΣ</w: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</w:p>
        </w:tc>
      </w:tr>
      <w:tr w:rsidR="004A2840" w:rsidRPr="00FC4FB6" w14:paraId="0F650A4A" w14:textId="77777777" w:rsidTr="00EA38BD">
        <w:trPr>
          <w:trHeight w:val="431"/>
        </w:trPr>
        <w:tc>
          <w:tcPr>
            <w:tcW w:w="4111" w:type="dxa"/>
            <w:shd w:val="clear" w:color="auto" w:fill="auto"/>
            <w:vAlign w:val="center"/>
          </w:tcPr>
          <w:p w14:paraId="4CF4C51B" w14:textId="5DD52E1A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ΟΝΟΜΑ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  <w:r w:rsidR="009C17A3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14:paraId="653A79F1" w14:textId="56567775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ΕΠΙΘΕΤΟ</w:t>
            </w:r>
            <w:r>
              <w:rPr>
                <w:rFonts w:ascii="Verdana" w:hAnsi="Verdana"/>
                <w:sz w:val="16"/>
                <w:szCs w:val="16"/>
              </w:rPr>
              <w:t xml:space="preserve">: </w:t>
            </w:r>
          </w:p>
        </w:tc>
      </w:tr>
      <w:tr w:rsidR="004A2840" w:rsidRPr="00FC4FB6" w14:paraId="2630FA75" w14:textId="77777777" w:rsidTr="00EA38BD">
        <w:trPr>
          <w:trHeight w:val="426"/>
        </w:trPr>
        <w:tc>
          <w:tcPr>
            <w:tcW w:w="6521" w:type="dxa"/>
            <w:gridSpan w:val="2"/>
            <w:shd w:val="clear" w:color="auto" w:fill="auto"/>
            <w:vAlign w:val="center"/>
          </w:tcPr>
          <w:p w14:paraId="32487666" w14:textId="4E319F71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ΟΝΟΜΑΤΕΠΩΝΥΜΟ ΠΑΤΕΡΑ:</w:t>
            </w:r>
            <w:r w:rsidR="009C17A3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0F305C4" w14:textId="60BE8705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ΚΙΝ.:</w:t>
            </w:r>
            <w:r w:rsidR="00B4090A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  <w:tr w:rsidR="004A2840" w:rsidRPr="00FC4FB6" w14:paraId="020ADBA5" w14:textId="77777777" w:rsidTr="00EA38BD">
        <w:trPr>
          <w:trHeight w:val="426"/>
        </w:trPr>
        <w:tc>
          <w:tcPr>
            <w:tcW w:w="6521" w:type="dxa"/>
            <w:gridSpan w:val="2"/>
            <w:shd w:val="clear" w:color="auto" w:fill="auto"/>
            <w:vAlign w:val="center"/>
          </w:tcPr>
          <w:p w14:paraId="40053491" w14:textId="084EA3E9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ΟΝΟΜΑΤΕΠΩΝΥΜΟ  ΜΗΤΕΡΑΣ: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2BE8541" w14:textId="4BF2D3FF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ΚΙΝ.:</w:t>
            </w:r>
            <w:r w:rsidR="003806BD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  <w:tr w:rsidR="004A2840" w:rsidRPr="00FC4FB6" w14:paraId="39A0EA45" w14:textId="77777777" w:rsidTr="00EA38BD">
        <w:trPr>
          <w:trHeight w:val="426"/>
        </w:trPr>
        <w:tc>
          <w:tcPr>
            <w:tcW w:w="4111" w:type="dxa"/>
            <w:shd w:val="clear" w:color="auto" w:fill="auto"/>
            <w:vAlign w:val="center"/>
          </w:tcPr>
          <w:p w14:paraId="7598F1ED" w14:textId="3DBBB9E0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ΦΥΛΟ</w:t>
            </w:r>
            <w:r>
              <w:rPr>
                <w:rFonts w:ascii="Verdana" w:hAnsi="Verdana"/>
                <w:sz w:val="16"/>
                <w:szCs w:val="16"/>
              </w:rPr>
              <w:t xml:space="preserve">:     </w:t>
            </w:r>
            <w:r w:rsidRPr="00FC4FB6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 xml:space="preserve"> ΑΓΟΡΙ</w:t>
            </w:r>
            <w:r w:rsidRPr="00FC4FB6">
              <w:rPr>
                <w:rFonts w:ascii="Verdana" w:hAnsi="Verdana"/>
                <w:sz w:val="16"/>
                <w:szCs w:val="16"/>
              </w:rPr>
              <w:t xml:space="preserve">   </w:t>
            </w:r>
            <w:r w:rsidRPr="000C0826">
              <w:rPr>
                <w:rFonts w:ascii="Verdana" w:hAnsi="Verdana"/>
                <w:sz w:val="16"/>
                <w:szCs w:val="16"/>
              </w:rPr>
              <w:t xml:space="preserve">  </w:t>
            </w:r>
            <w:r w:rsidRPr="00FC4FB6">
              <w:rPr>
                <w:rFonts w:ascii="Verdana" w:hAnsi="Verdana"/>
                <w:sz w:val="16"/>
                <w:szCs w:val="16"/>
              </w:rPr>
              <w:t xml:space="preserve">   </w:t>
            </w:r>
            <w:r>
              <w:rPr>
                <w:rFonts w:ascii="Verdana" w:hAnsi="Verdana"/>
                <w:sz w:val="16"/>
                <w:szCs w:val="16"/>
              </w:rPr>
              <w:t>ΚΟΡΙΤΣΙ</w:t>
            </w:r>
            <w:r w:rsidRPr="00FC4FB6">
              <w:rPr>
                <w:rFonts w:ascii="Verdana" w:hAnsi="Verdana"/>
                <w:sz w:val="16"/>
                <w:szCs w:val="16"/>
              </w:rPr>
              <w:t xml:space="preserve">  </w:t>
            </w:r>
            <w:r w:rsidRPr="000C0826">
              <w:rPr>
                <w:rFonts w:ascii="MS Gothic" w:eastAsia="MS Gothic" w:hAnsi="MS Gothic" w:cs="MS Gothic" w:hint="eastAsia"/>
                <w:sz w:val="16"/>
                <w:szCs w:val="16"/>
              </w:rPr>
              <w:t>☐</w:t>
            </w:r>
            <w:r w:rsidRPr="000C0826">
              <w:rPr>
                <w:rFonts w:ascii="Verdana" w:hAnsi="Verdana"/>
                <w:sz w:val="16"/>
                <w:szCs w:val="16"/>
              </w:rPr>
              <w:t xml:space="preserve">  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14:paraId="0785F8A8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4A2840" w:rsidRPr="00FC4FB6" w14:paraId="30FA1FB1" w14:textId="77777777" w:rsidTr="00EA38BD">
        <w:trPr>
          <w:trHeight w:val="426"/>
        </w:trPr>
        <w:tc>
          <w:tcPr>
            <w:tcW w:w="6521" w:type="dxa"/>
            <w:gridSpan w:val="2"/>
            <w:shd w:val="clear" w:color="auto" w:fill="auto"/>
            <w:vAlign w:val="center"/>
          </w:tcPr>
          <w:p w14:paraId="6D483D78" w14:textId="0640016A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ΗΜΕΡΟΜΗΝΙΑ ΓΕΝΝΗΣΗΣ:</w:t>
            </w:r>
            <w:r w:rsidR="00A62D39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76B0DB9" w14:textId="6298429A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ΗΛΙΚΙΑ</w:t>
            </w:r>
            <w:r>
              <w:rPr>
                <w:rFonts w:ascii="Verdana" w:hAnsi="Verdana"/>
                <w:sz w:val="16"/>
                <w:szCs w:val="16"/>
              </w:rPr>
              <w:t xml:space="preserve">: </w:t>
            </w:r>
          </w:p>
        </w:tc>
      </w:tr>
      <w:tr w:rsidR="004A2840" w:rsidRPr="00FC4FB6" w14:paraId="0A9E3F07" w14:textId="77777777" w:rsidTr="00EA38BD">
        <w:trPr>
          <w:trHeight w:val="439"/>
        </w:trPr>
        <w:tc>
          <w:tcPr>
            <w:tcW w:w="9497" w:type="dxa"/>
            <w:gridSpan w:val="3"/>
            <w:shd w:val="clear" w:color="auto" w:fill="auto"/>
            <w:vAlign w:val="center"/>
          </w:tcPr>
          <w:p w14:paraId="069E8699" w14:textId="6082EF76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Δ/ΝΣΗ ΚΑΤΟΙΚΙΑΣ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  <w:r w:rsidR="006E0865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  <w:tr w:rsidR="004A2840" w:rsidRPr="00FC4FB6" w14:paraId="549A7393" w14:textId="77777777" w:rsidTr="00EA38BD">
        <w:trPr>
          <w:trHeight w:val="415"/>
        </w:trPr>
        <w:tc>
          <w:tcPr>
            <w:tcW w:w="4111" w:type="dxa"/>
            <w:shd w:val="clear" w:color="auto" w:fill="auto"/>
            <w:vAlign w:val="center"/>
          </w:tcPr>
          <w:p w14:paraId="73E49FCB" w14:textId="1A29654D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 xml:space="preserve">ΤΗΛΕΦΩΝΟ ΕΠΙΚΟΙΝΩΝΙΑΣ 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  <w:r w:rsidR="00A62D39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14:paraId="24D32E0D" w14:textId="411FEFDF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Α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  <w:r w:rsidRPr="00FC4FB6">
              <w:rPr>
                <w:rFonts w:ascii="Verdana" w:hAnsi="Verdana"/>
                <w:sz w:val="16"/>
                <w:szCs w:val="16"/>
              </w:rPr>
              <w:t>Δ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  <w:r w:rsidRPr="00FC4FB6">
              <w:rPr>
                <w:rFonts w:ascii="Verdana" w:hAnsi="Verdana"/>
                <w:sz w:val="16"/>
                <w:szCs w:val="16"/>
              </w:rPr>
              <w:t>Τ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  <w:r w:rsidRPr="00FC4FB6">
              <w:rPr>
                <w:rFonts w:ascii="Verdana" w:hAnsi="Verdana"/>
                <w:sz w:val="16"/>
                <w:szCs w:val="16"/>
              </w:rPr>
              <w:t xml:space="preserve"> ΩΦΕΛΟΥΜΕΝΟΥ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  <w:r w:rsidR="000B6353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  <w:tr w:rsidR="004A2840" w:rsidRPr="00FC4FB6" w14:paraId="7C439FDB" w14:textId="77777777" w:rsidTr="00EA38BD">
        <w:trPr>
          <w:trHeight w:val="415"/>
        </w:trPr>
        <w:tc>
          <w:tcPr>
            <w:tcW w:w="4111" w:type="dxa"/>
            <w:shd w:val="clear" w:color="auto" w:fill="auto"/>
            <w:vAlign w:val="center"/>
          </w:tcPr>
          <w:p w14:paraId="4450B9D9" w14:textId="014220FF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ΑΦΜ ΩΦΕΛΟΥΜΕΝΟΥ:</w:t>
            </w:r>
            <w:r w:rsidR="006B3098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14:paraId="67F6A5CD" w14:textId="60F88816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ΑΜΚΑ ΩΦΕΛΟΥΜΕΝΟΥ:</w:t>
            </w:r>
            <w:r w:rsidR="005026B7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  <w:tr w:rsidR="004A2840" w:rsidRPr="00FC4FB6" w14:paraId="659B8949" w14:textId="77777777" w:rsidTr="00EA38BD">
        <w:trPr>
          <w:trHeight w:val="415"/>
        </w:trPr>
        <w:tc>
          <w:tcPr>
            <w:tcW w:w="4111" w:type="dxa"/>
            <w:shd w:val="clear" w:color="auto" w:fill="auto"/>
            <w:vAlign w:val="center"/>
          </w:tcPr>
          <w:p w14:paraId="49589476" w14:textId="3989AFB3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ΑΣΦΑΛΙΣΗ</w:t>
            </w:r>
            <w:r>
              <w:rPr>
                <w:rFonts w:ascii="Verdana" w:hAnsi="Verdana"/>
                <w:sz w:val="16"/>
                <w:szCs w:val="16"/>
              </w:rPr>
              <w:t xml:space="preserve">:          </w:t>
            </w:r>
            <w:r w:rsidRPr="00FC4FB6">
              <w:rPr>
                <w:rFonts w:ascii="Verdana" w:hAnsi="Verdana"/>
                <w:sz w:val="16"/>
                <w:szCs w:val="16"/>
              </w:rPr>
              <w:t xml:space="preserve">  ΝΑΙ       </w:t>
            </w:r>
            <w:r>
              <w:rPr>
                <w:rFonts w:ascii="Verdana" w:hAnsi="Verdana"/>
                <w:sz w:val="16"/>
                <w:szCs w:val="16"/>
              </w:rPr>
              <w:t xml:space="preserve">ΟΧΙ   </w:t>
            </w:r>
            <w:r w:rsidRPr="000C0826">
              <w:rPr>
                <w:rFonts w:ascii="MS Gothic" w:eastAsia="MS Gothic" w:hAnsi="MS Gothic" w:cs="MS Gothic" w:hint="eastAsia"/>
                <w:sz w:val="16"/>
                <w:szCs w:val="16"/>
              </w:rPr>
              <w:t>☐</w:t>
            </w:r>
            <w:r w:rsidRPr="000C0826">
              <w:rPr>
                <w:rFonts w:ascii="Verdana" w:hAnsi="Verdana"/>
                <w:sz w:val="16"/>
                <w:szCs w:val="16"/>
              </w:rPr>
              <w:t xml:space="preserve">  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14:paraId="66444F1A" w14:textId="7226470F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ΠΑΛ</w:t>
            </w:r>
            <w:r>
              <w:rPr>
                <w:rFonts w:ascii="Verdana" w:hAnsi="Verdana"/>
                <w:sz w:val="16"/>
                <w:szCs w:val="16"/>
              </w:rPr>
              <w:t>Α</w:t>
            </w:r>
            <w:r w:rsidRPr="00FC4FB6">
              <w:rPr>
                <w:rFonts w:ascii="Verdana" w:hAnsi="Verdana"/>
                <w:sz w:val="16"/>
                <w:szCs w:val="16"/>
              </w:rPr>
              <w:t>ΙΟΣ ΩΦΕΛΟΥΜΕΝΟΣ ΔΟΜΗΣ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  <w:r w:rsidRPr="00FC4FB6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FC4FB6">
              <w:rPr>
                <w:rFonts w:ascii="Verdana" w:hAnsi="Verdana"/>
                <w:noProof/>
                <w:sz w:val="16"/>
                <w:szCs w:val="16"/>
              </w:rPr>
              <w:t xml:space="preserve"> ΝΑΙ</w:t>
            </w:r>
            <w:r w:rsidR="001D5AF3">
              <w:rPr>
                <w:rFonts w:ascii="Verdana" w:hAnsi="Verdana"/>
                <w:noProof/>
                <w:sz w:val="16"/>
                <w:szCs w:val="16"/>
              </w:rPr>
              <w:t xml:space="preserve"> </w:t>
            </w:r>
            <w:r w:rsidR="001D5AF3">
              <w:rPr>
                <w:rFonts w:ascii="MS Gothic" w:eastAsia="MS Gothic" w:hAnsi="MS Gothic" w:cs="MS Gothic"/>
                <w:noProof/>
                <w:sz w:val="16"/>
                <w:szCs w:val="16"/>
              </w:rPr>
              <w:t xml:space="preserve">      </w:t>
            </w:r>
            <w:r w:rsidR="001D5AF3" w:rsidRPr="001D5AF3">
              <w:rPr>
                <w:rFonts w:ascii="Calibri" w:eastAsia="MS Gothic" w:hAnsi="Calibri" w:cs="Calibri"/>
                <w:noProof/>
                <w:sz w:val="22"/>
                <w:szCs w:val="22"/>
              </w:rPr>
              <w:t>ΟΧΙ</w:t>
            </w:r>
            <w:r w:rsidR="001D5AF3" w:rsidRPr="00AC7F7B">
              <w:rPr>
                <w:rFonts w:ascii="MS Gothic" w:eastAsia="MS Gothic" w:hAnsi="MS Gothic" w:cs="MS Gothic" w:hint="eastAsia"/>
                <w:noProof/>
                <w:sz w:val="16"/>
                <w:szCs w:val="16"/>
              </w:rPr>
              <w:t>☐</w:t>
            </w:r>
          </w:p>
        </w:tc>
      </w:tr>
      <w:tr w:rsidR="004A2840" w:rsidRPr="00FC4FB6" w14:paraId="562EAD46" w14:textId="77777777" w:rsidTr="00EA38BD">
        <w:trPr>
          <w:trHeight w:val="415"/>
        </w:trPr>
        <w:tc>
          <w:tcPr>
            <w:tcW w:w="4111" w:type="dxa"/>
            <w:shd w:val="clear" w:color="auto" w:fill="auto"/>
            <w:vAlign w:val="center"/>
          </w:tcPr>
          <w:p w14:paraId="1AEEA47E" w14:textId="1FB25815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ΚΥΡΙΟΣ ΑΣΦΑΛΙΣΤΙΚΟΣ ΦΟΡΕΑΣ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  <w:r w:rsidR="008C329A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14:paraId="502929A0" w14:textId="17E9DCF2" w:rsidR="004A2840" w:rsidRPr="00FC4FB6" w:rsidRDefault="004A2840" w:rsidP="00835E8D">
            <w:pPr>
              <w:rPr>
                <w:rFonts w:ascii="Verdana" w:hAnsi="Verdana"/>
                <w:noProof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</w:rPr>
              <w:t xml:space="preserve">ΑΡ.ΜΗΤΡΩΟΥ: </w:t>
            </w:r>
          </w:p>
        </w:tc>
      </w:tr>
      <w:tr w:rsidR="004A2840" w:rsidRPr="00FC4FB6" w14:paraId="0AABF0CC" w14:textId="77777777" w:rsidTr="00EA38BD">
        <w:trPr>
          <w:trHeight w:val="415"/>
        </w:trPr>
        <w:tc>
          <w:tcPr>
            <w:tcW w:w="4111" w:type="dxa"/>
            <w:shd w:val="clear" w:color="auto" w:fill="auto"/>
            <w:vAlign w:val="center"/>
          </w:tcPr>
          <w:p w14:paraId="57BA4193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14:paraId="1F729ADE" w14:textId="77777777" w:rsidR="004A2840" w:rsidRPr="00FC4FB6" w:rsidRDefault="004A2840" w:rsidP="00EA38BD">
            <w:pPr>
              <w:rPr>
                <w:rFonts w:ascii="Verdana" w:hAnsi="Verdana"/>
                <w:noProof/>
                <w:sz w:val="16"/>
                <w:szCs w:val="16"/>
              </w:rPr>
            </w:pPr>
            <w:r w:rsidRPr="000C0826">
              <w:rPr>
                <w:rFonts w:ascii="Verdana" w:hAnsi="Verdana"/>
                <w:noProof/>
                <w:sz w:val="16"/>
                <w:szCs w:val="16"/>
              </w:rPr>
              <w:t xml:space="preserve">  </w:t>
            </w:r>
            <w:r w:rsidRPr="00FC4FB6">
              <w:rPr>
                <w:rFonts w:ascii="Verdana" w:hAnsi="Verdana"/>
                <w:noProof/>
                <w:sz w:val="16"/>
                <w:szCs w:val="16"/>
              </w:rPr>
              <w:t xml:space="preserve">                          </w:t>
            </w:r>
          </w:p>
        </w:tc>
      </w:tr>
      <w:tr w:rsidR="004A2840" w:rsidRPr="00FC4FB6" w14:paraId="4703D045" w14:textId="77777777" w:rsidTr="00EA38BD">
        <w:trPr>
          <w:trHeight w:val="415"/>
        </w:trPr>
        <w:tc>
          <w:tcPr>
            <w:tcW w:w="9497" w:type="dxa"/>
            <w:gridSpan w:val="3"/>
            <w:shd w:val="clear" w:color="auto" w:fill="auto"/>
            <w:vAlign w:val="center"/>
          </w:tcPr>
          <w:p w14:paraId="014173CA" w14:textId="01CDF60D" w:rsidR="004A2840" w:rsidRPr="00FC4FB6" w:rsidRDefault="004A2840" w:rsidP="00835E8D">
            <w:pPr>
              <w:rPr>
                <w:rFonts w:ascii="Verdana" w:hAnsi="Verdana"/>
                <w:noProof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ΔΙΑΓΝΩΣΗ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  <w:r w:rsidRPr="00FC4FB6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  <w:tr w:rsidR="004A2840" w:rsidRPr="00FC4FB6" w14:paraId="6D784397" w14:textId="77777777" w:rsidTr="00EA38BD">
        <w:trPr>
          <w:trHeight w:val="415"/>
        </w:trPr>
        <w:tc>
          <w:tcPr>
            <w:tcW w:w="4111" w:type="dxa"/>
            <w:shd w:val="clear" w:color="auto" w:fill="auto"/>
            <w:vAlign w:val="center"/>
          </w:tcPr>
          <w:p w14:paraId="7859B045" w14:textId="556504CC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 xml:space="preserve">ΠΟΣΟΣΤΟ ΑΝΑΠΗΡΙΑΣ </w:t>
            </w:r>
            <w:r w:rsidR="00577451">
              <w:rPr>
                <w:rFonts w:ascii="Verdana" w:hAnsi="Verdana"/>
                <w:sz w:val="16"/>
                <w:szCs w:val="16"/>
              </w:rPr>
              <w:t xml:space="preserve">: 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14:paraId="23CC3E21" w14:textId="77777777" w:rsidR="004A2840" w:rsidRPr="00FC4FB6" w:rsidRDefault="004A2840" w:rsidP="00EA38BD">
            <w:pPr>
              <w:rPr>
                <w:rFonts w:ascii="Verdana" w:hAnsi="Verdana"/>
                <w:noProof/>
                <w:sz w:val="16"/>
                <w:szCs w:val="16"/>
              </w:rPr>
            </w:pPr>
          </w:p>
        </w:tc>
      </w:tr>
      <w:tr w:rsidR="004A2840" w:rsidRPr="00FC4FB6" w14:paraId="6A697757" w14:textId="77777777" w:rsidTr="00EA38BD">
        <w:trPr>
          <w:trHeight w:val="1336"/>
        </w:trPr>
        <w:tc>
          <w:tcPr>
            <w:tcW w:w="4111" w:type="dxa"/>
            <w:shd w:val="clear" w:color="auto" w:fill="auto"/>
            <w:vAlign w:val="center"/>
          </w:tcPr>
          <w:p w14:paraId="39C5DC43" w14:textId="77777777" w:rsidR="004A2840" w:rsidRPr="00F571FB" w:rsidRDefault="004A2840" w:rsidP="00EA38BD">
            <w:pPr>
              <w:rPr>
                <w:rFonts w:ascii="Verdana" w:hAnsi="Verdana"/>
                <w:sz w:val="16"/>
                <w:szCs w:val="16"/>
                <w:u w:val="single"/>
              </w:rPr>
            </w:pPr>
            <w:r w:rsidRPr="00F571FB">
              <w:rPr>
                <w:rFonts w:ascii="Verdana" w:hAnsi="Verdana"/>
                <w:sz w:val="16"/>
                <w:szCs w:val="16"/>
                <w:u w:val="single"/>
              </w:rPr>
              <w:t xml:space="preserve">ΣΤΟΙΧΕΙΑ ΟΙΚΟΓΕΝΕΙΑΚΗΣ ΚΑΤΑΣΤΑΣΗΣ </w:t>
            </w:r>
          </w:p>
          <w:p w14:paraId="769FB919" w14:textId="77777777" w:rsidR="004A2840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</w:p>
          <w:p w14:paraId="688CEE37" w14:textId="77777777" w:rsidR="004A2840" w:rsidRPr="00210EEC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210EEC">
              <w:rPr>
                <w:rFonts w:ascii="Verdana" w:hAnsi="Verdana"/>
                <w:sz w:val="16"/>
                <w:szCs w:val="16"/>
              </w:rPr>
              <w:t>ΥΠΑΡΞΗ ΑΛΛΟΥ ΑμεΑ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F571FB">
              <w:rPr>
                <w:rFonts w:ascii="MS Gothic" w:eastAsia="MS Gothic" w:hAnsi="MS Gothic" w:cs="MS Gothic" w:hint="eastAsia"/>
                <w:sz w:val="16"/>
                <w:szCs w:val="16"/>
              </w:rPr>
              <w:t>☐</w:t>
            </w:r>
          </w:p>
          <w:p w14:paraId="019B90D2" w14:textId="77777777" w:rsidR="004A2840" w:rsidRPr="00210EEC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210EEC">
              <w:rPr>
                <w:rFonts w:ascii="Verdana" w:hAnsi="Verdana"/>
                <w:sz w:val="16"/>
                <w:szCs w:val="16"/>
              </w:rPr>
              <w:t>ΜΟΝΟΓΟΝΕ</w:t>
            </w:r>
            <w:r>
              <w:rPr>
                <w:rFonts w:ascii="Verdana" w:hAnsi="Verdana"/>
                <w:sz w:val="16"/>
                <w:szCs w:val="16"/>
              </w:rPr>
              <w:t>Ι</w:t>
            </w:r>
            <w:r w:rsidRPr="00210EEC">
              <w:rPr>
                <w:rFonts w:ascii="Verdana" w:hAnsi="Verdana"/>
                <w:sz w:val="16"/>
                <w:szCs w:val="16"/>
              </w:rPr>
              <w:t>ΑΚΗ</w:t>
            </w:r>
            <w:r w:rsidRPr="00210EEC"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 xml:space="preserve">       </w:t>
            </w:r>
            <w:r w:rsidRPr="00F571FB">
              <w:rPr>
                <w:rFonts w:ascii="MS Gothic" w:eastAsia="MS Gothic" w:hAnsi="MS Gothic" w:cs="MS Gothic" w:hint="eastAsia"/>
                <w:sz w:val="16"/>
                <w:szCs w:val="16"/>
              </w:rPr>
              <w:t>☐</w:t>
            </w:r>
          </w:p>
          <w:p w14:paraId="480F7DCA" w14:textId="495DAA0D" w:rsidR="004A2840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ΑΛΛΟ           </w:t>
            </w:r>
            <w:r w:rsidR="00B9794F" w:rsidRPr="00F571FB">
              <w:rPr>
                <w:rFonts w:ascii="MS Gothic" w:eastAsia="MS Gothic" w:hAnsi="MS Gothic" w:cs="MS Gothic" w:hint="eastAsia"/>
                <w:sz w:val="16"/>
                <w:szCs w:val="16"/>
              </w:rPr>
              <w:t>☐</w:t>
            </w:r>
            <w:r>
              <w:rPr>
                <w:rFonts w:ascii="Verdana" w:hAnsi="Verdana"/>
                <w:sz w:val="16"/>
                <w:szCs w:val="16"/>
              </w:rPr>
              <w:t xml:space="preserve">        </w:t>
            </w:r>
          </w:p>
          <w:p w14:paraId="15597C63" w14:textId="29518499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14:paraId="2505A447" w14:textId="77777777" w:rsidR="004A2840" w:rsidRDefault="004A2840" w:rsidP="00EA38BD">
            <w:pPr>
              <w:rPr>
                <w:rFonts w:ascii="Verdana" w:hAnsi="Verdana"/>
                <w:noProof/>
                <w:sz w:val="16"/>
                <w:szCs w:val="16"/>
                <w:u w:val="single"/>
              </w:rPr>
            </w:pPr>
            <w:r w:rsidRPr="00F571FB">
              <w:rPr>
                <w:rFonts w:ascii="Verdana" w:hAnsi="Verdana"/>
                <w:sz w:val="16"/>
                <w:szCs w:val="16"/>
                <w:u w:val="single"/>
              </w:rPr>
              <w:t>ΤΥΠΟΣ ΠΛΑΙΣΙΟΥ ΔΙΑΜΟΝΗΣ</w:t>
            </w:r>
            <w:r w:rsidRPr="00F571FB">
              <w:rPr>
                <w:rFonts w:ascii="Verdana" w:hAnsi="Verdana"/>
                <w:noProof/>
                <w:sz w:val="16"/>
                <w:szCs w:val="16"/>
                <w:u w:val="single"/>
              </w:rPr>
              <w:t xml:space="preserve"> </w:t>
            </w:r>
          </w:p>
          <w:p w14:paraId="647C081D" w14:textId="77777777" w:rsidR="004A2840" w:rsidRPr="00F571FB" w:rsidRDefault="004A2840" w:rsidP="00EA38BD">
            <w:pPr>
              <w:rPr>
                <w:rFonts w:ascii="Verdana" w:hAnsi="Verdana"/>
                <w:noProof/>
                <w:sz w:val="16"/>
                <w:szCs w:val="16"/>
                <w:u w:val="single"/>
              </w:rPr>
            </w:pPr>
          </w:p>
          <w:p w14:paraId="055035F4" w14:textId="77777777" w:rsidR="004A2840" w:rsidRPr="00FC4FB6" w:rsidRDefault="004A2840" w:rsidP="00EA38BD">
            <w:pPr>
              <w:rPr>
                <w:rFonts w:ascii="Verdana" w:hAnsi="Verdana"/>
                <w:noProof/>
                <w:sz w:val="16"/>
                <w:szCs w:val="16"/>
              </w:rPr>
            </w:pPr>
            <w:r w:rsidRPr="00FC4FB6">
              <w:rPr>
                <w:rFonts w:ascii="Verdana" w:hAnsi="Verdana"/>
                <w:noProof/>
                <w:sz w:val="16"/>
                <w:szCs w:val="16"/>
              </w:rPr>
              <w:t xml:space="preserve">ΙΔΡΥΜΑ ΚΛΕΙΣΤΗΣ ΠΕΡΙΘΑΛΨΗΣ </w:t>
            </w:r>
            <w:r>
              <w:rPr>
                <w:rFonts w:ascii="Verdana" w:hAnsi="Verdana"/>
                <w:noProof/>
                <w:sz w:val="16"/>
                <w:szCs w:val="16"/>
              </w:rPr>
              <w:t xml:space="preserve"> </w:t>
            </w:r>
            <w:r w:rsidRPr="00AC7F7B">
              <w:rPr>
                <w:rFonts w:ascii="MS Gothic" w:eastAsia="MS Gothic" w:hAnsi="MS Gothic" w:cs="MS Gothic" w:hint="eastAsia"/>
                <w:noProof/>
                <w:sz w:val="16"/>
                <w:szCs w:val="16"/>
              </w:rPr>
              <w:t>☐</w:t>
            </w:r>
            <w:r w:rsidRPr="00AC7F7B">
              <w:rPr>
                <w:rFonts w:ascii="Verdana" w:hAnsi="Verdana"/>
                <w:noProof/>
                <w:sz w:val="16"/>
                <w:szCs w:val="16"/>
              </w:rPr>
              <w:t xml:space="preserve">  </w:t>
            </w:r>
          </w:p>
          <w:p w14:paraId="713276F4" w14:textId="77777777" w:rsidR="004A2840" w:rsidRPr="00FC4FB6" w:rsidRDefault="004A2840" w:rsidP="00EA38BD">
            <w:pPr>
              <w:rPr>
                <w:rFonts w:ascii="Verdana" w:hAnsi="Verdana"/>
                <w:noProof/>
                <w:sz w:val="16"/>
                <w:szCs w:val="16"/>
              </w:rPr>
            </w:pPr>
            <w:r w:rsidRPr="00FC4FB6">
              <w:rPr>
                <w:rFonts w:ascii="Verdana" w:hAnsi="Verdana"/>
                <w:noProof/>
                <w:sz w:val="16"/>
                <w:szCs w:val="16"/>
              </w:rPr>
              <w:t>ΟΙΚΟΤΡΟΦΕΙΟ</w:t>
            </w:r>
            <w:r>
              <w:rPr>
                <w:rFonts w:ascii="Verdana" w:hAnsi="Verdana"/>
                <w:noProof/>
                <w:sz w:val="16"/>
                <w:szCs w:val="16"/>
              </w:rPr>
              <w:t xml:space="preserve">                             </w:t>
            </w:r>
            <w:r w:rsidRPr="00AC7F7B">
              <w:rPr>
                <w:rFonts w:ascii="MS Gothic" w:eastAsia="MS Gothic" w:hAnsi="MS Gothic" w:cs="MS Gothic" w:hint="eastAsia"/>
                <w:noProof/>
                <w:sz w:val="16"/>
                <w:szCs w:val="16"/>
              </w:rPr>
              <w:t>☐</w:t>
            </w:r>
            <w:r w:rsidRPr="00AC7F7B">
              <w:rPr>
                <w:rFonts w:ascii="Verdana" w:hAnsi="Verdana"/>
                <w:noProof/>
                <w:sz w:val="16"/>
                <w:szCs w:val="16"/>
              </w:rPr>
              <w:t xml:space="preserve">  </w:t>
            </w:r>
          </w:p>
          <w:p w14:paraId="380A5A04" w14:textId="0E16E949" w:rsidR="004A2840" w:rsidRPr="00FC4FB6" w:rsidRDefault="004A2840" w:rsidP="00EA38BD">
            <w:pPr>
              <w:rPr>
                <w:rFonts w:ascii="Verdana" w:hAnsi="Verdana"/>
                <w:noProof/>
                <w:sz w:val="16"/>
                <w:szCs w:val="16"/>
              </w:rPr>
            </w:pPr>
            <w:r w:rsidRPr="00FC4FB6">
              <w:rPr>
                <w:rFonts w:ascii="Verdana" w:hAnsi="Verdana"/>
                <w:noProof/>
                <w:sz w:val="16"/>
                <w:szCs w:val="16"/>
              </w:rPr>
              <w:t>Σ</w:t>
            </w:r>
            <w:r>
              <w:rPr>
                <w:rFonts w:ascii="Verdana" w:hAnsi="Verdana"/>
                <w:noProof/>
                <w:sz w:val="16"/>
                <w:szCs w:val="16"/>
              </w:rPr>
              <w:t>.</w:t>
            </w:r>
            <w:r w:rsidRPr="00FC4FB6">
              <w:rPr>
                <w:rFonts w:ascii="Verdana" w:hAnsi="Verdana"/>
                <w:noProof/>
                <w:sz w:val="16"/>
                <w:szCs w:val="16"/>
              </w:rPr>
              <w:t>Υ</w:t>
            </w:r>
            <w:r>
              <w:rPr>
                <w:rFonts w:ascii="Verdana" w:hAnsi="Verdana"/>
                <w:noProof/>
                <w:sz w:val="16"/>
                <w:szCs w:val="16"/>
              </w:rPr>
              <w:t>.</w:t>
            </w:r>
            <w:r w:rsidRPr="00FC4FB6">
              <w:rPr>
                <w:rFonts w:ascii="Verdana" w:hAnsi="Verdana"/>
                <w:noProof/>
                <w:sz w:val="16"/>
                <w:szCs w:val="16"/>
              </w:rPr>
              <w:t>Δ</w:t>
            </w:r>
            <w:r>
              <w:rPr>
                <w:rFonts w:ascii="Verdana" w:hAnsi="Verdana"/>
                <w:noProof/>
                <w:sz w:val="16"/>
                <w:szCs w:val="16"/>
              </w:rPr>
              <w:t xml:space="preserve">.                                         </w:t>
            </w:r>
            <w:r w:rsidRPr="00AC7F7B">
              <w:rPr>
                <w:rFonts w:ascii="Verdana" w:hAnsi="Verdana"/>
                <w:noProof/>
                <w:sz w:val="16"/>
                <w:szCs w:val="16"/>
              </w:rPr>
              <w:t xml:space="preserve">  </w:t>
            </w:r>
          </w:p>
          <w:p w14:paraId="002C0A2C" w14:textId="3758AD2F" w:rsidR="004A2840" w:rsidRPr="00FC4FB6" w:rsidRDefault="004A2840" w:rsidP="00EA38BD">
            <w:pPr>
              <w:rPr>
                <w:rFonts w:ascii="Verdana" w:hAnsi="Verdana"/>
                <w:noProof/>
                <w:sz w:val="16"/>
                <w:szCs w:val="16"/>
              </w:rPr>
            </w:pPr>
            <w:r w:rsidRPr="00FC4FB6">
              <w:rPr>
                <w:rFonts w:ascii="Verdana" w:hAnsi="Verdana"/>
                <w:noProof/>
                <w:sz w:val="16"/>
                <w:szCs w:val="16"/>
              </w:rPr>
              <w:t>ΙΔΙΩΤΙΚΗ ΚΑΤΟΙΚΙΑ</w:t>
            </w:r>
            <w:r>
              <w:rPr>
                <w:rFonts w:ascii="Verdana" w:hAnsi="Verdana"/>
                <w:noProof/>
                <w:sz w:val="16"/>
                <w:szCs w:val="16"/>
              </w:rPr>
              <w:t xml:space="preserve">                   </w:t>
            </w:r>
            <w:r w:rsidR="00B9794F" w:rsidRPr="00F571FB">
              <w:rPr>
                <w:rFonts w:ascii="MS Gothic" w:eastAsia="MS Gothic" w:hAnsi="MS Gothic" w:cs="MS Gothic" w:hint="eastAsia"/>
                <w:sz w:val="16"/>
                <w:szCs w:val="16"/>
              </w:rPr>
              <w:t>☐</w:t>
            </w:r>
            <w:r>
              <w:rPr>
                <w:rFonts w:ascii="Verdana" w:hAnsi="Verdana"/>
                <w:noProof/>
                <w:sz w:val="16"/>
                <w:szCs w:val="16"/>
              </w:rPr>
              <w:t xml:space="preserve">  </w:t>
            </w:r>
            <w:r w:rsidRPr="00AC7F7B">
              <w:rPr>
                <w:rFonts w:ascii="Verdana" w:hAnsi="Verdana"/>
                <w:noProof/>
                <w:sz w:val="16"/>
                <w:szCs w:val="16"/>
              </w:rPr>
              <w:t xml:space="preserve">  </w:t>
            </w:r>
          </w:p>
          <w:p w14:paraId="348EEEBC" w14:textId="77777777" w:rsidR="004A2840" w:rsidRPr="00FC4FB6" w:rsidRDefault="004A2840" w:rsidP="00EA38BD">
            <w:pPr>
              <w:rPr>
                <w:rFonts w:ascii="Verdana" w:hAnsi="Verdana"/>
                <w:noProof/>
                <w:sz w:val="16"/>
                <w:szCs w:val="16"/>
              </w:rPr>
            </w:pPr>
            <w:r w:rsidRPr="00FC4FB6">
              <w:rPr>
                <w:rFonts w:ascii="Verdana" w:hAnsi="Verdana"/>
                <w:noProof/>
                <w:sz w:val="16"/>
                <w:szCs w:val="16"/>
              </w:rPr>
              <w:t>ΑΛΛΟ:</w:t>
            </w:r>
            <w:r>
              <w:rPr>
                <w:rFonts w:ascii="Verdana" w:hAnsi="Verdana"/>
                <w:noProof/>
                <w:sz w:val="16"/>
                <w:szCs w:val="16"/>
              </w:rPr>
              <w:t xml:space="preserve">                                         </w:t>
            </w:r>
            <w:r w:rsidRPr="00AC7F7B">
              <w:rPr>
                <w:rFonts w:ascii="MS Gothic" w:eastAsia="MS Gothic" w:hAnsi="MS Gothic" w:cs="MS Gothic" w:hint="eastAsia"/>
                <w:noProof/>
                <w:sz w:val="16"/>
                <w:szCs w:val="16"/>
              </w:rPr>
              <w:t>☐</w:t>
            </w:r>
          </w:p>
        </w:tc>
      </w:tr>
      <w:tr w:rsidR="004A2840" w:rsidRPr="00FC4FB6" w14:paraId="204DEB76" w14:textId="77777777" w:rsidTr="00EA38BD">
        <w:trPr>
          <w:trHeight w:val="553"/>
        </w:trPr>
        <w:tc>
          <w:tcPr>
            <w:tcW w:w="4111" w:type="dxa"/>
            <w:shd w:val="clear" w:color="auto" w:fill="auto"/>
            <w:vAlign w:val="center"/>
          </w:tcPr>
          <w:p w14:paraId="6B14330C" w14:textId="77777777" w:rsidR="004A2840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210EEC">
              <w:rPr>
                <w:rFonts w:ascii="Verdana" w:hAnsi="Verdana"/>
                <w:sz w:val="16"/>
                <w:szCs w:val="16"/>
              </w:rPr>
              <w:lastRenderedPageBreak/>
              <w:t xml:space="preserve">ΣΤΟΙΧΕΙΑ ΕΡΓΑΣΙΑΚΗΣ ΚΑΤΑΣΤΑΣΗΣ ΓΟΝΕΑ/ΝΟΜΙΜΟΥ ΚΗΔΕΜΟΝΑ </w:t>
            </w:r>
            <w:r>
              <w:rPr>
                <w:rFonts w:ascii="Verdana" w:hAnsi="Verdana"/>
                <w:sz w:val="16"/>
                <w:szCs w:val="16"/>
              </w:rPr>
              <w:t>ή</w:t>
            </w:r>
            <w:r w:rsidRPr="00210EEC">
              <w:rPr>
                <w:rFonts w:ascii="Verdana" w:hAnsi="Verdana"/>
                <w:sz w:val="16"/>
                <w:szCs w:val="16"/>
              </w:rPr>
              <w:t xml:space="preserve"> ΕΚΠΡΟΣΩΠΟΥ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14:paraId="00F74987" w14:textId="5FF8C87A" w:rsidR="004A2840" w:rsidRPr="00210EEC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210EEC">
              <w:rPr>
                <w:rFonts w:ascii="Verdana" w:hAnsi="Verdana"/>
                <w:sz w:val="16"/>
                <w:szCs w:val="16"/>
              </w:rPr>
              <w:t xml:space="preserve">ΕΡΓΑΖΟΜΕΝΟΣ  </w:t>
            </w:r>
            <w:r w:rsidR="00B9794F" w:rsidRPr="00F571FB">
              <w:rPr>
                <w:rFonts w:ascii="MS Gothic" w:eastAsia="MS Gothic" w:hAnsi="MS Gothic" w:cs="MS Gothic" w:hint="eastAsia"/>
                <w:sz w:val="16"/>
                <w:szCs w:val="16"/>
              </w:rPr>
              <w:t>☐</w:t>
            </w:r>
          </w:p>
          <w:p w14:paraId="29CC5E64" w14:textId="77777777" w:rsidR="004A2840" w:rsidRPr="00FC4FB6" w:rsidRDefault="004A2840" w:rsidP="00EA38BD">
            <w:pPr>
              <w:rPr>
                <w:rFonts w:ascii="Verdana" w:hAnsi="Verdana"/>
                <w:noProof/>
                <w:sz w:val="16"/>
                <w:szCs w:val="16"/>
              </w:rPr>
            </w:pPr>
            <w:r w:rsidRPr="00210EEC">
              <w:rPr>
                <w:rFonts w:ascii="Verdana" w:hAnsi="Verdana"/>
                <w:sz w:val="16"/>
                <w:szCs w:val="16"/>
              </w:rPr>
              <w:t xml:space="preserve">ΑΝΕΡΓΟΣ          </w:t>
            </w:r>
            <w:r w:rsidRPr="00F571FB">
              <w:rPr>
                <w:rFonts w:ascii="MS Gothic" w:eastAsia="MS Gothic" w:hAnsi="MS Gothic" w:cs="MS Gothic" w:hint="eastAsia"/>
                <w:sz w:val="16"/>
                <w:szCs w:val="16"/>
              </w:rPr>
              <w:t>☐</w:t>
            </w:r>
            <w:r w:rsidRPr="00210EEC">
              <w:rPr>
                <w:rFonts w:ascii="Verdana" w:hAnsi="Verdana"/>
                <w:sz w:val="16"/>
                <w:szCs w:val="16"/>
              </w:rPr>
              <w:t xml:space="preserve">                       </w:t>
            </w:r>
          </w:p>
        </w:tc>
      </w:tr>
    </w:tbl>
    <w:p w14:paraId="33B3482B" w14:textId="77777777" w:rsidR="000E413D" w:rsidRPr="000E413D" w:rsidRDefault="000E413D" w:rsidP="0010774A">
      <w:pPr>
        <w:rPr>
          <w:rFonts w:ascii="Arial" w:hAnsi="Arial" w:cs="Arial"/>
          <w:b/>
          <w:sz w:val="20"/>
          <w:szCs w:val="20"/>
          <w:lang w:val="en-US"/>
        </w:rPr>
      </w:pPr>
    </w:p>
    <w:tbl>
      <w:tblPr>
        <w:tblpPr w:leftFromText="180" w:rightFromText="180" w:vertAnchor="text" w:horzAnchor="page" w:tblpX="717" w:tblpY="-33"/>
        <w:tblW w:w="9526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414"/>
        <w:gridCol w:w="7383"/>
        <w:gridCol w:w="1729"/>
      </w:tblGrid>
      <w:tr w:rsidR="00932980" w:rsidRPr="00294745" w14:paraId="0C31A2F3" w14:textId="77777777" w:rsidTr="000E413D">
        <w:trPr>
          <w:trHeight w:val="776"/>
          <w:tblHeader/>
        </w:trPr>
        <w:tc>
          <w:tcPr>
            <w:tcW w:w="7797" w:type="dxa"/>
            <w:gridSpan w:val="2"/>
            <w:shd w:val="clear" w:color="auto" w:fill="auto"/>
            <w:vAlign w:val="center"/>
          </w:tcPr>
          <w:p w14:paraId="7FE46166" w14:textId="77777777" w:rsidR="00932980" w:rsidRPr="00294745" w:rsidRDefault="00932980" w:rsidP="00932980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   Β</w:t>
            </w:r>
            <w:r w:rsidRPr="00294745">
              <w:rPr>
                <w:rFonts w:ascii="Verdana" w:hAnsi="Verdana"/>
                <w:b/>
                <w:sz w:val="16"/>
                <w:szCs w:val="16"/>
              </w:rPr>
              <w:t xml:space="preserve">. ΣΥΝΗΜΜΕΝΑ ΔΙΚΑΙΟΛΟΓΗΤΙΚΑ 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777986B4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ΣΥΜΠΛΗΡΩΣΤΕ Χ ΣΕ Ο</w:t>
            </w:r>
            <w:r w:rsidR="00E83D09">
              <w:rPr>
                <w:rFonts w:ascii="Verdana" w:hAnsi="Verdana"/>
                <w:sz w:val="16"/>
                <w:szCs w:val="16"/>
              </w:rPr>
              <w:t>,</w:t>
            </w:r>
            <w:r w:rsidRPr="00294745">
              <w:rPr>
                <w:rFonts w:ascii="Verdana" w:hAnsi="Verdana"/>
                <w:sz w:val="16"/>
                <w:szCs w:val="16"/>
              </w:rPr>
              <w:t>ΤΙ ΥΠΟΒΑΛΛΕΤ</w:t>
            </w:r>
            <w:r>
              <w:rPr>
                <w:rFonts w:ascii="Verdana" w:hAnsi="Verdana"/>
                <w:sz w:val="16"/>
                <w:szCs w:val="16"/>
              </w:rPr>
              <w:t>Ε</w:t>
            </w:r>
          </w:p>
        </w:tc>
      </w:tr>
      <w:tr w:rsidR="00932980" w:rsidRPr="00294745" w14:paraId="76A4711D" w14:textId="77777777" w:rsidTr="000E413D">
        <w:trPr>
          <w:trHeight w:val="714"/>
        </w:trPr>
        <w:tc>
          <w:tcPr>
            <w:tcW w:w="414" w:type="dxa"/>
            <w:shd w:val="clear" w:color="auto" w:fill="auto"/>
            <w:vAlign w:val="center"/>
          </w:tcPr>
          <w:p w14:paraId="67450BFB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7383" w:type="dxa"/>
            <w:shd w:val="clear" w:color="auto" w:fill="auto"/>
            <w:vAlign w:val="center"/>
          </w:tcPr>
          <w:p w14:paraId="5EE995DE" w14:textId="77777777" w:rsidR="00932980" w:rsidRPr="00294745" w:rsidRDefault="00932980" w:rsidP="00932980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 xml:space="preserve">ΑΝΤΙΓΡΑΦΟ ΑΣΤΥΝΟΜΙΚΗΣ ΤΑΥΤΟΤΗΤΑΣ </w:t>
            </w:r>
            <w:r>
              <w:rPr>
                <w:rFonts w:ascii="Verdana" w:hAnsi="Verdana"/>
                <w:sz w:val="16"/>
                <w:szCs w:val="16"/>
              </w:rPr>
              <w:t>ή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 ΔΙΑΒΑΤΗΡΙΟΥ </w:t>
            </w:r>
            <w:r>
              <w:rPr>
                <w:rFonts w:ascii="Verdana" w:hAnsi="Verdana"/>
                <w:sz w:val="16"/>
                <w:szCs w:val="16"/>
              </w:rPr>
              <w:t>ή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 ΠΙΣΤΟΠΟΙΗΤΙΚΟ ΟΙΚΟΓΕΝΕΙΑΚΗΣ ΚΑΤΑΣΤΑΣΗΣ ΚΑΙ ΑΝΤΙΓΡΑΦΟ ΑΔΕΙΑΣ ΔΙΑΜΟΝΗΣ (ΜΟΝΟ ΣΕ ΠΕΡΙΠΤΩΣΗ ΩΦΕΛΟΥΜΕΝΩΝ ΠΟΥ ΕΙΝΑΙ ΑΛΛΟΔΑΠΟΙ ΑΠΟ ΤΡΙΤΕΣ ΧΩΡΕΣ) ΚΑΙ ΑΝΤΙΓΡΑΦΟ ΤΑΥΤΟΤΗΤΑΣ ΟΜΟΓΕΝΟΥΝΣ (ΣΕ ΠΕΡΙΠΤΩΣΗ ΩΦΕΛΟΥΜΕΝΩΝ ΠΟΥ ΕΙΝΑΙ ΕΛΛΗΝΕΣ ΟΜΟΓΕΝ</w:t>
            </w:r>
            <w:r>
              <w:rPr>
                <w:rFonts w:ascii="Verdana" w:hAnsi="Verdana"/>
                <w:sz w:val="16"/>
                <w:szCs w:val="16"/>
              </w:rPr>
              <w:t>ΕΙ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Σ)   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42273EE3" w14:textId="3B70D88D" w:rsidR="00932980" w:rsidRPr="000D5ACB" w:rsidRDefault="00932980" w:rsidP="00932980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</w:tr>
      <w:tr w:rsidR="00932980" w:rsidRPr="00294745" w14:paraId="7D5BDA5D" w14:textId="77777777" w:rsidTr="000E413D">
        <w:trPr>
          <w:trHeight w:val="776"/>
        </w:trPr>
        <w:tc>
          <w:tcPr>
            <w:tcW w:w="414" w:type="dxa"/>
            <w:shd w:val="clear" w:color="auto" w:fill="auto"/>
            <w:vAlign w:val="center"/>
          </w:tcPr>
          <w:p w14:paraId="1D945FE5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7383" w:type="dxa"/>
            <w:shd w:val="clear" w:color="auto" w:fill="auto"/>
            <w:vAlign w:val="center"/>
          </w:tcPr>
          <w:p w14:paraId="602F9F7E" w14:textId="7E52D148" w:rsidR="00932980" w:rsidRPr="00D839E4" w:rsidRDefault="00932980" w:rsidP="00D839E4">
            <w:pPr>
              <w:pStyle w:val="BodyText21"/>
              <w:tabs>
                <w:tab w:val="left" w:pos="284"/>
              </w:tabs>
              <w:spacing w:before="120" w:after="120" w:line="240" w:lineRule="auto"/>
              <w:ind w:right="28"/>
              <w:outlineLvl w:val="0"/>
              <w:rPr>
                <w:rFonts w:ascii="Verdana" w:hAnsi="Verdana" w:cs="Arial"/>
                <w:sz w:val="16"/>
                <w:szCs w:val="16"/>
              </w:rPr>
            </w:pPr>
            <w:r w:rsidRPr="00D839E4">
              <w:rPr>
                <w:rFonts w:ascii="Verdana" w:hAnsi="Verdana"/>
                <w:sz w:val="18"/>
                <w:szCs w:val="18"/>
              </w:rPr>
              <w:t xml:space="preserve"> </w:t>
            </w:r>
            <w:r w:rsidR="00D839E4" w:rsidRPr="00D839E4">
              <w:rPr>
                <w:rFonts w:ascii="Verdana" w:hAnsi="Verdana" w:cs="Arial"/>
                <w:sz w:val="16"/>
                <w:szCs w:val="16"/>
              </w:rPr>
              <w:t xml:space="preserve">ΑΝΤΙΓΡΑΦΟ Η ΕΚΤΥΠΩΣΗ ΑΤΟΜΙΚΟΥ Η ΟΙΚΟΓΕΝΕΙΑΚΟΥ ΕΚΚΑΘΑΡΙΣΤΙΚΟΥ ΣΗΜΕΙΩΜΑΤΟΣ ΕΦΟΣΟΝ ΤΟ ΑΤΟΜΟ ΥΠΟΧΡΕΟΥΤΑΙ ΝΑ ΕΧΕΙ ΚΑΤΑΘΕΣΕΙ ΦΟΡΟΛΟΓΙΚΗ ΔΗΛΩΣΗ ΓΙΑ ΤΟ ΟΙΚΟΝΟΜΙΚΟ ΕΤΟΣ </w:t>
            </w:r>
            <w:r w:rsidR="00D839E4" w:rsidRPr="00D839E4">
              <w:rPr>
                <w:rFonts w:ascii="Verdana" w:hAnsi="Verdana" w:cs="Arial"/>
                <w:b/>
                <w:sz w:val="16"/>
                <w:szCs w:val="16"/>
              </w:rPr>
              <w:t>2020</w:t>
            </w:r>
            <w:r w:rsidR="00D839E4" w:rsidRPr="00D839E4">
              <w:rPr>
                <w:rFonts w:ascii="Verdana" w:hAnsi="Verdana" w:cs="Arial"/>
                <w:sz w:val="16"/>
                <w:szCs w:val="16"/>
              </w:rPr>
              <w:t>, Η ΣΧΕΤΙΚΗ ΥΠΕΥΘΥΝΗ ΔΗΛΩΣΗ ΣΕ ΠΕΡΙΠΤΩΣΗ ΠΟΥ ΔΕΝ ΥΠΟΧΡΕΟΥΤΑΙ (ΛΑΜΒΑΝΟΝΤΑΙ ΥΠΟΨΗ ΤΑ ΕΙΣΟΔΗΜΑΤΑ ΤΗΣ ΑΙΤΟΥΣΑΣ ΚΑΙ ΤΟΥ ΕΤΕΡΟΥ ΜΕΛΟΥΣ ΚΑΘΩΣ ΚΑΙ ΤΩΝ ΠΑΙΔΙΩΝ/ΕΞΥΠΗΡΕΤΟΥΜΕΝΩΝ ΑΤΟΜΩΝ ΕΦΟΣΟΝ ΥΠΟΒΑΛΛΟΥΝ ΦΟΡΟΛΟΓΙΚΗ ΔΗΛΩΣΗ, ΠΟΥ ΑΠΟΚΤΗΘΗΚΑΝ ΑΠΟ 1/1/2020 - 31/12/2020)</w:t>
            </w:r>
            <w:r w:rsidR="00D839E4">
              <w:rPr>
                <w:rFonts w:ascii="Verdana" w:hAnsi="Verdana" w:cs="Arial"/>
                <w:sz w:val="16"/>
                <w:szCs w:val="16"/>
              </w:rPr>
              <w:t xml:space="preserve">. 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1E0693AB" w14:textId="73305FE1" w:rsidR="00932980" w:rsidRPr="000D5ACB" w:rsidRDefault="00932980" w:rsidP="00932980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</w:tr>
      <w:tr w:rsidR="00932980" w:rsidRPr="00294745" w14:paraId="2EDCBCD8" w14:textId="77777777" w:rsidTr="000E413D">
        <w:trPr>
          <w:trHeight w:val="381"/>
        </w:trPr>
        <w:tc>
          <w:tcPr>
            <w:tcW w:w="414" w:type="dxa"/>
            <w:shd w:val="clear" w:color="auto" w:fill="auto"/>
            <w:vAlign w:val="center"/>
          </w:tcPr>
          <w:p w14:paraId="47D51A6B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7383" w:type="dxa"/>
            <w:shd w:val="clear" w:color="auto" w:fill="auto"/>
            <w:vAlign w:val="center"/>
          </w:tcPr>
          <w:p w14:paraId="556365CB" w14:textId="77777777" w:rsidR="00932980" w:rsidRPr="00294745" w:rsidRDefault="00932980" w:rsidP="00932980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 xml:space="preserve">ΑΝΤΙΓΡΑΦΟ ΒΕΒΑΙΩΣΗΣ ΠΙΣΤΟΠΟΙΗΣΗΣ ΤΗΣ ΑΝΑΠΗΡΙΑΣ ΤΟΥ ΩΦΕΛΟΥΜΕΝΟΥ/ΗΣ </w:t>
            </w:r>
            <w:r>
              <w:rPr>
                <w:rFonts w:ascii="Verdana" w:hAnsi="Verdana"/>
                <w:sz w:val="16"/>
                <w:szCs w:val="16"/>
              </w:rPr>
              <w:t>ΣΕ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 ΙΣΧΥ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6144FE4D" w14:textId="21DB2B0F" w:rsidR="00932980" w:rsidRPr="009C46B2" w:rsidRDefault="00932980" w:rsidP="00932980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</w:tr>
      <w:tr w:rsidR="00932980" w:rsidRPr="00294745" w14:paraId="6063513C" w14:textId="77777777" w:rsidTr="000E413D">
        <w:trPr>
          <w:trHeight w:val="254"/>
        </w:trPr>
        <w:tc>
          <w:tcPr>
            <w:tcW w:w="414" w:type="dxa"/>
            <w:shd w:val="clear" w:color="auto" w:fill="auto"/>
            <w:vAlign w:val="center"/>
          </w:tcPr>
          <w:p w14:paraId="65458162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7383" w:type="dxa"/>
            <w:shd w:val="clear" w:color="auto" w:fill="auto"/>
            <w:vAlign w:val="center"/>
          </w:tcPr>
          <w:p w14:paraId="3681816A" w14:textId="77777777" w:rsidR="00932980" w:rsidRPr="00294745" w:rsidRDefault="00932980" w:rsidP="00932980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ΑΝΤΙΓΡΑΦΟ ΠΙΣΤΟΠΟΙΗΤΙΚΟΥ ΟΙΚΟΓΕΝΕΙΑΚΗΣ ΚΑΤΑΣΤΑΣΗΣ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214EA02B" w14:textId="700F9CB6" w:rsidR="00932980" w:rsidRPr="00C14478" w:rsidRDefault="00932980" w:rsidP="00932980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</w:tr>
      <w:tr w:rsidR="00932980" w:rsidRPr="00294745" w14:paraId="7B9510E2" w14:textId="77777777" w:rsidTr="000E413D">
        <w:trPr>
          <w:trHeight w:val="381"/>
        </w:trPr>
        <w:tc>
          <w:tcPr>
            <w:tcW w:w="414" w:type="dxa"/>
            <w:shd w:val="clear" w:color="auto" w:fill="auto"/>
            <w:vAlign w:val="center"/>
          </w:tcPr>
          <w:p w14:paraId="5D304CCD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7383" w:type="dxa"/>
            <w:shd w:val="clear" w:color="auto" w:fill="auto"/>
            <w:vAlign w:val="center"/>
          </w:tcPr>
          <w:p w14:paraId="20FF44CB" w14:textId="77777777" w:rsidR="00932980" w:rsidRPr="00294745" w:rsidRDefault="00932980" w:rsidP="00932980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 xml:space="preserve">ΑΝΤΙΓΡΑΦΟ ΚΑΡΤΑΣ ΑΝΕΡΓΙΑΣ ΟΑΕΔ ΣΕ ΙΣΧΥ (ΣΕ ΠΕΡΙΠΤΩΣΗ ΠΟΥ Ο ΓΟΝΕΑΣ </w:t>
            </w:r>
            <w:r>
              <w:rPr>
                <w:rFonts w:ascii="Verdana" w:hAnsi="Verdana"/>
                <w:sz w:val="16"/>
                <w:szCs w:val="16"/>
              </w:rPr>
              <w:t>ή Ο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 ΚΗΔΕΜΟΝΑΣ ΤΩΝ ΩΦΕΛΟΥΜΕΝΩΝ ΕΙΝΑΙ ΑΝΕΡΓΟΣ)   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7BFEDDEF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932980" w:rsidRPr="00294745" w14:paraId="37D3767D" w14:textId="77777777" w:rsidTr="000E413D">
        <w:trPr>
          <w:trHeight w:val="578"/>
        </w:trPr>
        <w:tc>
          <w:tcPr>
            <w:tcW w:w="414" w:type="dxa"/>
            <w:shd w:val="clear" w:color="auto" w:fill="auto"/>
            <w:vAlign w:val="center"/>
          </w:tcPr>
          <w:p w14:paraId="20B5A012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7383" w:type="dxa"/>
            <w:shd w:val="clear" w:color="auto" w:fill="auto"/>
            <w:vAlign w:val="center"/>
          </w:tcPr>
          <w:p w14:paraId="72CA90A7" w14:textId="77777777" w:rsidR="00932980" w:rsidRPr="00294745" w:rsidRDefault="00932980" w:rsidP="00932980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 xml:space="preserve">ΑΝΤΙΓΡΑΦΟ ΤΗΣ ΒΕΒΑΙΩΣΗΣ ΠΙΣΤΟΠΟΙΗΣΗΣ ΤΗΣ ΑΝΑΠΗΡΙΑΣ ΤΟΥ ΓΟΝΕΑ </w:t>
            </w:r>
            <w:r>
              <w:rPr>
                <w:rFonts w:ascii="Verdana" w:hAnsi="Verdana"/>
                <w:sz w:val="16"/>
                <w:szCs w:val="16"/>
              </w:rPr>
              <w:t>ή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  ΤΟΥ ΚΗΔΕΜΟΝΑ </w:t>
            </w:r>
            <w:r>
              <w:rPr>
                <w:rFonts w:ascii="Verdana" w:hAnsi="Verdana"/>
                <w:sz w:val="16"/>
                <w:szCs w:val="16"/>
              </w:rPr>
              <w:t>ή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 ΑΛΛΟΥ ΜΕΛΟΥΣ ΤΗΣ ΟΙΚΟΓΕΝΕΙΑΣ (ΜΟΝΟ ΣΤΗΝ ΠΕΡΙΠΤΩΣΗ ΠΟΥ ΑΝΗΚΟΥΝ ΣΤΗΝ ΟΜΑΔΑ ΤΩΝ Α.ΜΕ.Α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)   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601C46C2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932980" w:rsidRPr="00294745" w14:paraId="0413F493" w14:textId="77777777" w:rsidTr="000E413D">
        <w:trPr>
          <w:trHeight w:val="381"/>
        </w:trPr>
        <w:tc>
          <w:tcPr>
            <w:tcW w:w="414" w:type="dxa"/>
            <w:shd w:val="clear" w:color="auto" w:fill="auto"/>
            <w:vAlign w:val="center"/>
          </w:tcPr>
          <w:p w14:paraId="46757679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7383" w:type="dxa"/>
            <w:shd w:val="clear" w:color="auto" w:fill="auto"/>
            <w:vAlign w:val="center"/>
          </w:tcPr>
          <w:p w14:paraId="234ECA5D" w14:textId="77777777" w:rsidR="00932980" w:rsidRPr="00B527B1" w:rsidRDefault="00932980" w:rsidP="00932980">
            <w:pPr>
              <w:rPr>
                <w:rFonts w:ascii="Verdana" w:hAnsi="Verdana"/>
                <w:color w:val="FF0000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ΠΙΣΤΟΠΟΙΗΤΙΚΟ ΑΣΦΑΛΙΣΤΙΚΗΣ ΙΚΑΝΟ</w:t>
            </w:r>
            <w:r>
              <w:rPr>
                <w:rFonts w:ascii="Verdana" w:hAnsi="Verdana"/>
                <w:sz w:val="16"/>
                <w:szCs w:val="16"/>
              </w:rPr>
              <w:t>Τ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ΗΤΑΣ (ΒΕΒΑΙΩΣΗ ΑΜΚΑ) 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20B6136D" w14:textId="21FBF026" w:rsidR="00932980" w:rsidRPr="00BE3B9A" w:rsidRDefault="00932980" w:rsidP="00932980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</w:pPr>
          </w:p>
        </w:tc>
      </w:tr>
      <w:tr w:rsidR="00932980" w:rsidRPr="00294745" w14:paraId="5BC56D59" w14:textId="77777777" w:rsidTr="000E413D">
        <w:trPr>
          <w:trHeight w:val="578"/>
        </w:trPr>
        <w:tc>
          <w:tcPr>
            <w:tcW w:w="414" w:type="dxa"/>
            <w:shd w:val="clear" w:color="auto" w:fill="auto"/>
            <w:vAlign w:val="center"/>
          </w:tcPr>
          <w:p w14:paraId="0C9A52D1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7383" w:type="dxa"/>
            <w:shd w:val="clear" w:color="auto" w:fill="auto"/>
            <w:vAlign w:val="center"/>
          </w:tcPr>
          <w:p w14:paraId="1767E43C" w14:textId="77777777" w:rsidR="00932980" w:rsidRPr="00294745" w:rsidRDefault="00932980" w:rsidP="00932980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 xml:space="preserve">ΥΠΕΥΘΥΝΗ ΔΗΛΩΣΗ ΤΟΥ ΩΦΕΛΟΥΜΕΝΟΥ </w:t>
            </w:r>
            <w:r>
              <w:rPr>
                <w:rFonts w:ascii="Verdana" w:hAnsi="Verdana"/>
                <w:sz w:val="16"/>
                <w:szCs w:val="16"/>
              </w:rPr>
              <w:t>ή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 ΤΟΥ ΝΟΜΙΜΟΥ ΚΗΔΕΜΟΝΑ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/ ΕΚΠΡΟΣΩΠΟΥ ΣΧΕΤΙΚΑ ΜΕ ΤΗ ΧΡΗΜΑΤΟΔΟΤΗΣΗ ΚΑΙ ΤΗ ΛΗΨΗ ΤΩΝ ΥΠΗΡΕΣΙΩΝ  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07AB9024" w14:textId="5938A95C" w:rsidR="00932980" w:rsidRPr="00A957C6" w:rsidRDefault="00932980" w:rsidP="00932980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</w:tr>
      <w:tr w:rsidR="00932980" w:rsidRPr="00294745" w14:paraId="4A85A43E" w14:textId="77777777" w:rsidTr="000E413D">
        <w:trPr>
          <w:trHeight w:val="395"/>
        </w:trPr>
        <w:tc>
          <w:tcPr>
            <w:tcW w:w="414" w:type="dxa"/>
            <w:shd w:val="clear" w:color="auto" w:fill="auto"/>
            <w:vAlign w:val="center"/>
          </w:tcPr>
          <w:p w14:paraId="4000D8FB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7383" w:type="dxa"/>
            <w:shd w:val="clear" w:color="auto" w:fill="auto"/>
            <w:vAlign w:val="center"/>
          </w:tcPr>
          <w:p w14:paraId="7B90F35D" w14:textId="77777777" w:rsidR="00932980" w:rsidRPr="00294745" w:rsidRDefault="00932980" w:rsidP="00932980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 xml:space="preserve">ΑΠΟΦΑΣΗ ΔΙΚΑΣΤΙΚΗΣ ΣΥΜΠΑΡΑΣΤΑΣΗΣ ΚΑΙ ΠΙΣΤΟΠΟΙΗΤΙΚΟ ΠΡΩΤΟΔΙΚΕΙΟΥ ΠΕΡΙ ΤΕΛΕΣΙΔΙΚΙΑΣ </w:t>
            </w:r>
            <w:r w:rsidRPr="00294745">
              <w:rPr>
                <w:rFonts w:ascii="Verdana" w:hAnsi="Verdana"/>
                <w:b/>
                <w:sz w:val="16"/>
                <w:szCs w:val="16"/>
              </w:rPr>
              <w:t>(ΕΦΟΣΟΝ ΥΠΑΡΧΕΙ)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02D5435B" w14:textId="6DC61A2B" w:rsidR="00932980" w:rsidRPr="00CE4863" w:rsidRDefault="00932980" w:rsidP="00932980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</w:pPr>
          </w:p>
        </w:tc>
      </w:tr>
      <w:tr w:rsidR="002905E5" w:rsidRPr="00294745" w14:paraId="1671C53A" w14:textId="77777777" w:rsidTr="000E413D">
        <w:trPr>
          <w:trHeight w:val="395"/>
        </w:trPr>
        <w:tc>
          <w:tcPr>
            <w:tcW w:w="414" w:type="dxa"/>
            <w:shd w:val="clear" w:color="auto" w:fill="auto"/>
            <w:vAlign w:val="center"/>
          </w:tcPr>
          <w:p w14:paraId="03FAC27C" w14:textId="77777777" w:rsidR="002905E5" w:rsidRPr="002905E5" w:rsidRDefault="002905E5" w:rsidP="00932980">
            <w:pPr>
              <w:jc w:val="center"/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10</w:t>
            </w:r>
          </w:p>
        </w:tc>
        <w:tc>
          <w:tcPr>
            <w:tcW w:w="7383" w:type="dxa"/>
            <w:shd w:val="clear" w:color="auto" w:fill="auto"/>
            <w:vAlign w:val="center"/>
          </w:tcPr>
          <w:p w14:paraId="4603BF00" w14:textId="77777777" w:rsidR="002905E5" w:rsidRPr="002905E5" w:rsidRDefault="002905E5" w:rsidP="00932980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ΠΙΣΤΟΠΟΙΗΤΙΚΟ ΕΜΒΟΛΙΑΣΜΟΥ Η΄ΠΙΣΤΟΠΟΙΗΤΙΚΟ ΝΟΣΗΣΗΣ ΤΕΛΕΥΤΑΙΟΥ ΕΞΑΜΗΝΟΥ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18C3466F" w14:textId="63E6C51A" w:rsidR="002905E5" w:rsidRPr="00011438" w:rsidRDefault="002905E5" w:rsidP="00932980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</w:tr>
    </w:tbl>
    <w:p w14:paraId="25A7FEB0" w14:textId="77777777" w:rsidR="00B108C8" w:rsidRPr="002905E5" w:rsidRDefault="00B108C8" w:rsidP="000E413D">
      <w:pPr>
        <w:rPr>
          <w:rFonts w:ascii="Arial" w:hAnsi="Arial" w:cs="Arial"/>
          <w:b/>
          <w:sz w:val="20"/>
          <w:szCs w:val="20"/>
        </w:rPr>
      </w:pPr>
    </w:p>
    <w:tbl>
      <w:tblPr>
        <w:tblpPr w:leftFromText="180" w:rightFromText="180" w:vertAnchor="text" w:horzAnchor="page" w:tblpX="758" w:tblpY="-33"/>
        <w:tblW w:w="9606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250"/>
        <w:gridCol w:w="7734"/>
        <w:gridCol w:w="1622"/>
      </w:tblGrid>
      <w:tr w:rsidR="00932980" w:rsidRPr="00E37B2B" w14:paraId="63FF2A74" w14:textId="77777777" w:rsidTr="000E413D">
        <w:trPr>
          <w:trHeight w:val="430"/>
        </w:trPr>
        <w:tc>
          <w:tcPr>
            <w:tcW w:w="9606" w:type="dxa"/>
            <w:gridSpan w:val="3"/>
            <w:shd w:val="clear" w:color="auto" w:fill="auto"/>
            <w:vAlign w:val="center"/>
          </w:tcPr>
          <w:p w14:paraId="38E27DC1" w14:textId="77777777" w:rsidR="00932980" w:rsidRPr="00E37B2B" w:rsidRDefault="00932980" w:rsidP="000E413D">
            <w:pPr>
              <w:rPr>
                <w:rFonts w:ascii="Verdana" w:hAnsi="Verdana"/>
                <w:b/>
                <w:sz w:val="16"/>
                <w:szCs w:val="16"/>
              </w:rPr>
            </w:pPr>
            <w:r w:rsidRPr="00E37B2B">
              <w:rPr>
                <w:rFonts w:ascii="Verdana" w:hAnsi="Verdana"/>
                <w:b/>
                <w:sz w:val="16"/>
                <w:szCs w:val="16"/>
              </w:rPr>
              <w:lastRenderedPageBreak/>
              <w:t xml:space="preserve">ΠΡΟΣΘΕΤΑ ΔΙΑΚΑΙΟΛΟΓΗΤΙΚΑ </w:t>
            </w:r>
            <w:r>
              <w:rPr>
                <w:rFonts w:ascii="Verdana" w:hAnsi="Verdana"/>
                <w:b/>
                <w:sz w:val="16"/>
                <w:szCs w:val="16"/>
              </w:rPr>
              <w:t>ΓΙΑ</w:t>
            </w:r>
            <w:r w:rsidRPr="00E37B2B">
              <w:rPr>
                <w:rFonts w:ascii="Verdana" w:hAnsi="Verdana"/>
                <w:b/>
                <w:sz w:val="16"/>
                <w:szCs w:val="16"/>
              </w:rPr>
              <w:t xml:space="preserve"> ΩΦΕΛΟΥΜΕΝ</w:t>
            </w:r>
            <w:r>
              <w:rPr>
                <w:rFonts w:ascii="Verdana" w:hAnsi="Verdana"/>
                <w:b/>
                <w:sz w:val="16"/>
                <w:szCs w:val="16"/>
              </w:rPr>
              <w:t>ΟΥΣ</w:t>
            </w:r>
            <w:r w:rsidRPr="00E37B2B">
              <w:rPr>
                <w:rFonts w:ascii="Verdana" w:hAnsi="Verdana"/>
                <w:b/>
                <w:sz w:val="16"/>
                <w:szCs w:val="16"/>
              </w:rPr>
              <w:t xml:space="preserve"> ΑΠΟ  ΙΔΡΥΜΑ/ΘΕΡΑΠΕΥΤΗΡΙ</w:t>
            </w:r>
            <w:r>
              <w:rPr>
                <w:rFonts w:ascii="Verdana" w:hAnsi="Verdana"/>
                <w:b/>
                <w:sz w:val="16"/>
                <w:szCs w:val="16"/>
              </w:rPr>
              <w:t>Ο</w:t>
            </w:r>
            <w:r w:rsidRPr="00E37B2B">
              <w:rPr>
                <w:rFonts w:ascii="Verdana" w:hAnsi="Verdana"/>
                <w:b/>
                <w:sz w:val="16"/>
                <w:szCs w:val="16"/>
              </w:rPr>
              <w:t>/ΚΚΠΠ</w:t>
            </w:r>
          </w:p>
        </w:tc>
      </w:tr>
      <w:tr w:rsidR="00932980" w:rsidRPr="00294745" w14:paraId="1A5B55C4" w14:textId="77777777" w:rsidTr="000E413D">
        <w:trPr>
          <w:trHeight w:val="381"/>
        </w:trPr>
        <w:tc>
          <w:tcPr>
            <w:tcW w:w="250" w:type="dxa"/>
            <w:shd w:val="clear" w:color="auto" w:fill="auto"/>
            <w:vAlign w:val="center"/>
          </w:tcPr>
          <w:p w14:paraId="4F0CA012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7734" w:type="dxa"/>
            <w:shd w:val="clear" w:color="auto" w:fill="auto"/>
            <w:vAlign w:val="center"/>
          </w:tcPr>
          <w:p w14:paraId="3265BD03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ΒΕΒΑΙΩΣΗ ΤΟΥ ΑΡΜΟΔΙΟΥ ΟΡΓΑΝΟΥ ΤΟΥ ΙΔΡΥΜΑΤΟΣ/ΘΕΡΑΠΕΥΤΗΡΙΟΥ/ΚΚΠΠ Κ.Α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0410FA34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932980" w:rsidRPr="00294745" w14:paraId="4A335002" w14:textId="77777777" w:rsidTr="000E413D">
        <w:trPr>
          <w:trHeight w:val="776"/>
        </w:trPr>
        <w:tc>
          <w:tcPr>
            <w:tcW w:w="250" w:type="dxa"/>
            <w:shd w:val="clear" w:color="auto" w:fill="auto"/>
            <w:vAlign w:val="center"/>
          </w:tcPr>
          <w:p w14:paraId="3CF5EE82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7734" w:type="dxa"/>
            <w:shd w:val="clear" w:color="auto" w:fill="auto"/>
            <w:vAlign w:val="center"/>
          </w:tcPr>
          <w:p w14:paraId="41CBD4CE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 xml:space="preserve">ΣΥΝΟΠΤΙΚΗ ΕΚΘΕΣΗ ΤΗΣ ΕΠΙΣΤΗΜΟΝΙΚΞΣ ΟΜΑΔΑΣ ΓΙΑ ΤΟ ΒΑΘΜΟ ΠΡΟΣΑΡΜΟΓΗΣ ΤΟΥ ΑΤΟΜΟΥ ΤΟΥ ΚΔΗΦ. ΣΤΗΝ ΕΚΘΕΣΗ ΘΑ ΠΡΕΠΕΙ ΝΑ ΒΕΒΑΙΩΝΕΤΑΙ ΟΤΙ Ο ΥΠΟΨΗΦΙΟΣ ΩΦΕΛΟΥΜΕΝΟΣ ΣΥΝΑΙΝΕΙ ΓΙΑ </w:t>
            </w:r>
            <w:r w:rsidRPr="0033294D">
              <w:rPr>
                <w:rFonts w:ascii="Verdana" w:hAnsi="Verdana"/>
                <w:sz w:val="16"/>
                <w:szCs w:val="16"/>
              </w:rPr>
              <w:t>ΤΗ ΣΥΜΜΕΤΟΧΗ ΤΟΥ ΣΤΗΝ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 ΠΡΑΞΗ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43AFCC09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932980" w:rsidRPr="00294745" w14:paraId="3A1640FC" w14:textId="77777777" w:rsidTr="000E413D">
        <w:trPr>
          <w:trHeight w:val="578"/>
        </w:trPr>
        <w:tc>
          <w:tcPr>
            <w:tcW w:w="250" w:type="dxa"/>
            <w:shd w:val="clear" w:color="auto" w:fill="auto"/>
            <w:vAlign w:val="center"/>
          </w:tcPr>
          <w:p w14:paraId="2D91354B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7734" w:type="dxa"/>
            <w:shd w:val="clear" w:color="auto" w:fill="auto"/>
            <w:vAlign w:val="center"/>
          </w:tcPr>
          <w:p w14:paraId="36B64C8C" w14:textId="77777777" w:rsidR="00932980" w:rsidRPr="0033294D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  <w:r w:rsidRPr="0033294D">
              <w:rPr>
                <w:rFonts w:ascii="Verdana" w:hAnsi="Verdana"/>
                <w:sz w:val="16"/>
                <w:szCs w:val="16"/>
              </w:rPr>
              <w:t>ΥΠΕΥΘΥΝΗ ΔΗΛΩΣΗ ΝΟΜΙΜΟΥ ΕΚΠΡΟΣΩΠΟΥ ΠΕΡΙ ΑΔΥΝΑΜΙΑΣ ΠΡΟΣΚΟΜΙΣΗΣ ΔΙΚΑΙΟΛΟΓΗΤΙΚΩΝ (ΣΕ ΠΕΡΙΠΤΩΣΗ ΑΔΥΝΑΜΙΑΣ ΠΡΟΣΚΟΜΙΣΗΣ ΤΩΝ ΔΙΚΑΙΟΛΟΓΗΤΙΚΩΝ/ ΕΓΓΡΑΦΩΝ ΤΩΝ ΑΝΩΤΕΡΩ ΣΗΜΕΙΩΝ 1,2,4 ΚΑΙ 7 ΤΟΥ ΤΜΗΜΑΤΟΣ Β)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0AA36995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932980" w:rsidRPr="00294745" w14:paraId="6C26019C" w14:textId="77777777" w:rsidTr="000E413D">
        <w:trPr>
          <w:trHeight w:val="381"/>
        </w:trPr>
        <w:tc>
          <w:tcPr>
            <w:tcW w:w="250" w:type="dxa"/>
            <w:shd w:val="clear" w:color="auto" w:fill="auto"/>
            <w:vAlign w:val="center"/>
          </w:tcPr>
          <w:p w14:paraId="02C7E4CF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7734" w:type="dxa"/>
            <w:shd w:val="clear" w:color="auto" w:fill="auto"/>
            <w:vAlign w:val="center"/>
          </w:tcPr>
          <w:p w14:paraId="49A183D5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ΑΠΟΦΑΣΗ ΕΞΟΥΣΙΟΔΟΤΗΣΗΣ ΑΡΜΟΔΙΟΥ ΟΡΓΑΝΟΥ ΓΙΑ ΤΗΝ ΠΡΟΣΚΟΜΙΣΗ ΥΠΕΥΘΥΝΗΣ ΔΗΛΩΣΗΣ ΑΠΟ ΤΟΝ ΝΟΜΙΜΟ ΕΚΠΡΟΣΩΠΟ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544B69C8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932980" w:rsidRPr="00294745" w14:paraId="365F7316" w14:textId="77777777" w:rsidTr="000E413D">
        <w:trPr>
          <w:trHeight w:val="592"/>
        </w:trPr>
        <w:tc>
          <w:tcPr>
            <w:tcW w:w="250" w:type="dxa"/>
            <w:shd w:val="clear" w:color="auto" w:fill="auto"/>
            <w:vAlign w:val="center"/>
          </w:tcPr>
          <w:p w14:paraId="0918A35A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7734" w:type="dxa"/>
            <w:shd w:val="clear" w:color="auto" w:fill="auto"/>
            <w:vAlign w:val="center"/>
          </w:tcPr>
          <w:p w14:paraId="113F79E8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 xml:space="preserve">ΑΠΟΦΑΣΗ ΥΠΟΒΟΛΗΣ ΑΙΤΗΣΗΣ ΤΟΥ ΑΡΜΟΔΙΟΥ ΟΡΓΑΝΟΥ ΤΟΥ ΙΔΡΥΜΑΤΟΣ (ΜΟΝΟ ΓΙΑ ΩΦΕΛΟΥΜΕΝΟΥΣ ΠΟΥ ΔΙΑΒΙΟΥΝ ΣΕ ΙΔΡΥΜΑΤΑ ΚΛΕΙΣΤΗΣ ΠΕΡΙΘΑΛΨΗΣ) 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4B347453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06CEF228" w14:textId="77777777" w:rsidR="000E413D" w:rsidRDefault="000E413D" w:rsidP="00B108C8">
      <w:pPr>
        <w:jc w:val="center"/>
        <w:rPr>
          <w:rFonts w:ascii="Arial" w:hAnsi="Arial" w:cs="Arial"/>
          <w:b/>
          <w:sz w:val="20"/>
          <w:szCs w:val="20"/>
        </w:rPr>
      </w:pPr>
    </w:p>
    <w:p w14:paraId="4C2C8FDE" w14:textId="77777777" w:rsidR="00871A63" w:rsidRPr="000E413D" w:rsidRDefault="000E413D" w:rsidP="00871A63">
      <w:pPr>
        <w:jc w:val="center"/>
        <w:rPr>
          <w:rFonts w:ascii="Verdana" w:hAnsi="Verdana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64981F59" w14:textId="77777777" w:rsidR="0083485E" w:rsidRPr="000E413D" w:rsidRDefault="00871A63" w:rsidP="00871A63">
      <w:pPr>
        <w:jc w:val="center"/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>ΥΠΕΥΘΥΝΕΣ ΔΗΛΩΣΕΙΣ</w:t>
      </w:r>
    </w:p>
    <w:p w14:paraId="3AF78228" w14:textId="77777777" w:rsidR="00871A63" w:rsidRPr="000E413D" w:rsidRDefault="00871A63" w:rsidP="00871A63">
      <w:pPr>
        <w:jc w:val="center"/>
        <w:rPr>
          <w:rFonts w:ascii="Verdana" w:hAnsi="Verdana" w:cs="Arial"/>
          <w:sz w:val="20"/>
          <w:szCs w:val="20"/>
        </w:rPr>
      </w:pPr>
    </w:p>
    <w:p w14:paraId="444916CB" w14:textId="77777777" w:rsidR="00871A63" w:rsidRPr="000E413D" w:rsidRDefault="00871A63" w:rsidP="00871A63">
      <w:pPr>
        <w:jc w:val="both"/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>Α) Σε περίπτωση που υποβάλλει την αίτηση ο/η ωφελούμενος/η</w:t>
      </w:r>
    </w:p>
    <w:p w14:paraId="42FC308E" w14:textId="77777777" w:rsidR="00871A63" w:rsidRPr="000E413D" w:rsidRDefault="00871A63" w:rsidP="00871A63">
      <w:pPr>
        <w:jc w:val="both"/>
        <w:rPr>
          <w:rFonts w:ascii="Verdana" w:hAnsi="Verdana" w:cs="Arial"/>
          <w:sz w:val="20"/>
          <w:szCs w:val="20"/>
        </w:rPr>
      </w:pPr>
    </w:p>
    <w:p w14:paraId="5FDF8403" w14:textId="77777777" w:rsidR="00871A63" w:rsidRPr="000E413D" w:rsidRDefault="00871A63" w:rsidP="00871A63">
      <w:pPr>
        <w:jc w:val="both"/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>Αιτούμαι και υποβάλλω συνημμένα δικαιολογητικά για την παροχή υπηρεσιών από τη Δομή σας, Κ</w:t>
      </w:r>
      <w:r w:rsidR="00E52A8C" w:rsidRPr="000E413D">
        <w:rPr>
          <w:rFonts w:ascii="Verdana" w:hAnsi="Verdana" w:cs="Arial"/>
          <w:sz w:val="20"/>
          <w:szCs w:val="20"/>
        </w:rPr>
        <w:t>Δ</w:t>
      </w:r>
      <w:r w:rsidRPr="000E413D">
        <w:rPr>
          <w:rFonts w:ascii="Verdana" w:hAnsi="Verdana" w:cs="Arial"/>
          <w:sz w:val="20"/>
          <w:szCs w:val="20"/>
        </w:rPr>
        <w:t xml:space="preserve">ΗΦ- Φιλανθρωπικό Σωματείο «Σύλλογος Μέριμνας Παιδιού Κατερίνης» του Επιχειρησιακού </w:t>
      </w:r>
      <w:r w:rsidR="005B6C01" w:rsidRPr="000E413D">
        <w:rPr>
          <w:rFonts w:ascii="Verdana" w:hAnsi="Verdana" w:cs="Arial"/>
          <w:sz w:val="20"/>
          <w:szCs w:val="20"/>
        </w:rPr>
        <w:t>προγράμματος</w:t>
      </w:r>
      <w:r w:rsidRPr="000E413D">
        <w:rPr>
          <w:rFonts w:ascii="Verdana" w:hAnsi="Verdana" w:cs="Arial"/>
          <w:sz w:val="20"/>
          <w:szCs w:val="20"/>
        </w:rPr>
        <w:t xml:space="preserve"> «Κεντρική Μακεδονία), Άξονας Προτεραιότητας ΑΞ09Β του </w:t>
      </w:r>
      <w:r w:rsidR="005B6C01" w:rsidRPr="000E413D">
        <w:rPr>
          <w:rFonts w:ascii="Verdana" w:hAnsi="Verdana" w:cs="Arial"/>
          <w:sz w:val="20"/>
          <w:szCs w:val="20"/>
        </w:rPr>
        <w:t>Εθνικού</w:t>
      </w:r>
      <w:r w:rsidRPr="000E413D">
        <w:rPr>
          <w:rFonts w:ascii="Verdana" w:hAnsi="Verdana" w:cs="Arial"/>
          <w:sz w:val="20"/>
          <w:szCs w:val="20"/>
        </w:rPr>
        <w:t xml:space="preserve"> Στρατηγικού Πλαισίου Αναφοράς (ΕΣΠΑ) για την προγραμματική περίοδο 2014-2020</w:t>
      </w:r>
    </w:p>
    <w:p w14:paraId="1CD84B6C" w14:textId="77777777" w:rsidR="00871A63" w:rsidRPr="000E413D" w:rsidRDefault="00871A63" w:rsidP="00871A63">
      <w:pPr>
        <w:jc w:val="both"/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 xml:space="preserve">Με την </w:t>
      </w:r>
      <w:r w:rsidR="005B6C01" w:rsidRPr="000E413D">
        <w:rPr>
          <w:rFonts w:ascii="Verdana" w:hAnsi="Verdana" w:cs="Arial"/>
          <w:sz w:val="20"/>
          <w:szCs w:val="20"/>
        </w:rPr>
        <w:t>παρούσα</w:t>
      </w:r>
      <w:r w:rsidRPr="000E413D">
        <w:rPr>
          <w:rFonts w:ascii="Verdana" w:hAnsi="Verdana" w:cs="Arial"/>
          <w:sz w:val="20"/>
          <w:szCs w:val="20"/>
        </w:rPr>
        <w:t xml:space="preserve">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</w:t>
      </w:r>
      <w:proofErr w:type="spellStart"/>
      <w:r w:rsidRPr="000E413D">
        <w:rPr>
          <w:rFonts w:ascii="Verdana" w:hAnsi="Verdana" w:cs="Arial"/>
          <w:sz w:val="20"/>
          <w:szCs w:val="20"/>
        </w:rPr>
        <w:t>πρί</w:t>
      </w:r>
      <w:proofErr w:type="spellEnd"/>
      <w:r w:rsidRPr="000E413D">
        <w:rPr>
          <w:rFonts w:ascii="Verdana" w:hAnsi="Verdana" w:cs="Arial"/>
          <w:sz w:val="20"/>
          <w:szCs w:val="20"/>
        </w:rPr>
        <w:t xml:space="preserve"> προστασίας δεδομένων προσωπικού χαρακτήρα. </w:t>
      </w:r>
    </w:p>
    <w:p w14:paraId="30D22A07" w14:textId="77777777" w:rsidR="00101B91" w:rsidRPr="000E413D" w:rsidRDefault="00101B91" w:rsidP="00871A63">
      <w:pPr>
        <w:jc w:val="right"/>
        <w:rPr>
          <w:rFonts w:ascii="Verdana" w:hAnsi="Verdana" w:cs="Arial"/>
          <w:sz w:val="20"/>
          <w:szCs w:val="20"/>
        </w:rPr>
      </w:pPr>
    </w:p>
    <w:p w14:paraId="09A32670" w14:textId="77777777" w:rsidR="00101B91" w:rsidRPr="000E413D" w:rsidRDefault="00101B91" w:rsidP="00871A63">
      <w:pPr>
        <w:jc w:val="right"/>
        <w:rPr>
          <w:rFonts w:ascii="Verdana" w:hAnsi="Verdana" w:cs="Arial"/>
          <w:sz w:val="20"/>
          <w:szCs w:val="20"/>
        </w:rPr>
      </w:pPr>
    </w:p>
    <w:p w14:paraId="53064CA3" w14:textId="77777777" w:rsidR="00871A63" w:rsidRPr="000E413D" w:rsidRDefault="00101B91" w:rsidP="00871A63">
      <w:pPr>
        <w:jc w:val="right"/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>Ο/Η ΑΙΤΩΝ/ΑΙΤΟΥΣΑ</w:t>
      </w:r>
    </w:p>
    <w:p w14:paraId="33B6DAAA" w14:textId="77777777" w:rsidR="00101B91" w:rsidRPr="000E413D" w:rsidRDefault="00101B91" w:rsidP="00871A63">
      <w:pPr>
        <w:jc w:val="right"/>
        <w:rPr>
          <w:rFonts w:ascii="Verdana" w:hAnsi="Verdana" w:cs="Arial"/>
          <w:sz w:val="20"/>
          <w:szCs w:val="20"/>
        </w:rPr>
      </w:pPr>
    </w:p>
    <w:p w14:paraId="08EF703F" w14:textId="77777777" w:rsidR="00101B91" w:rsidRPr="000E413D" w:rsidRDefault="00154F12" w:rsidP="00154F12">
      <w:pPr>
        <w:tabs>
          <w:tab w:val="left" w:pos="3375"/>
        </w:tabs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ab/>
      </w:r>
    </w:p>
    <w:p w14:paraId="64B1D51C" w14:textId="77777777" w:rsidR="00101B91" w:rsidRPr="00675BD8" w:rsidRDefault="00101B91" w:rsidP="00871A63">
      <w:pPr>
        <w:jc w:val="right"/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>(ΥΠΟΓΡΑΦΗ-ΟΝΟΜΑΤΕΠΩΝΥΜΟ</w:t>
      </w:r>
      <w:r w:rsidR="002C33C4" w:rsidRPr="00675BD8">
        <w:rPr>
          <w:rFonts w:ascii="Verdana" w:hAnsi="Verdana" w:cs="Arial"/>
          <w:sz w:val="20"/>
          <w:szCs w:val="20"/>
        </w:rPr>
        <w:t>)</w:t>
      </w:r>
    </w:p>
    <w:p w14:paraId="1549842B" w14:textId="77777777" w:rsidR="00101B91" w:rsidRPr="000E413D" w:rsidRDefault="00101B91" w:rsidP="00871A63">
      <w:pPr>
        <w:jc w:val="right"/>
        <w:rPr>
          <w:rFonts w:ascii="Verdana" w:hAnsi="Verdana" w:cs="Arial"/>
          <w:sz w:val="20"/>
          <w:szCs w:val="20"/>
        </w:rPr>
      </w:pPr>
    </w:p>
    <w:p w14:paraId="406015CD" w14:textId="77777777" w:rsidR="00101B91" w:rsidRPr="000E413D" w:rsidRDefault="00101B91" w:rsidP="00871A63">
      <w:pPr>
        <w:jc w:val="right"/>
        <w:rPr>
          <w:rFonts w:ascii="Verdana" w:hAnsi="Verdana" w:cs="Arial"/>
          <w:sz w:val="20"/>
          <w:szCs w:val="20"/>
        </w:rPr>
      </w:pPr>
    </w:p>
    <w:p w14:paraId="41312B72" w14:textId="77777777" w:rsidR="00101B91" w:rsidRPr="000E413D" w:rsidRDefault="00101B91" w:rsidP="00871A63">
      <w:pPr>
        <w:jc w:val="right"/>
        <w:rPr>
          <w:rFonts w:ascii="Verdana" w:hAnsi="Verdana" w:cs="Arial"/>
          <w:sz w:val="20"/>
          <w:szCs w:val="20"/>
        </w:rPr>
      </w:pPr>
    </w:p>
    <w:p w14:paraId="165C8351" w14:textId="77777777" w:rsidR="00101B91" w:rsidRPr="000E413D" w:rsidRDefault="00101B91" w:rsidP="00871A63">
      <w:pPr>
        <w:jc w:val="right"/>
        <w:rPr>
          <w:rFonts w:ascii="Verdana" w:hAnsi="Verdana" w:cs="Arial"/>
          <w:sz w:val="20"/>
          <w:szCs w:val="20"/>
        </w:rPr>
      </w:pPr>
    </w:p>
    <w:p w14:paraId="7626782A" w14:textId="77777777" w:rsidR="00101B91" w:rsidRPr="000E413D" w:rsidRDefault="00101B91" w:rsidP="00871A63">
      <w:pPr>
        <w:jc w:val="right"/>
        <w:rPr>
          <w:rFonts w:ascii="Verdana" w:hAnsi="Verdana" w:cs="Arial"/>
          <w:sz w:val="20"/>
          <w:szCs w:val="20"/>
        </w:rPr>
      </w:pPr>
    </w:p>
    <w:p w14:paraId="3CDCD6DF" w14:textId="77777777" w:rsidR="00101B91" w:rsidRPr="000E413D" w:rsidRDefault="00101B91" w:rsidP="00101B91">
      <w:pPr>
        <w:jc w:val="both"/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>Β) Σε περίπτωση που υποβάλλει την αί</w:t>
      </w:r>
      <w:r w:rsidR="00F67B3B" w:rsidRPr="000E413D">
        <w:rPr>
          <w:rFonts w:ascii="Verdana" w:hAnsi="Verdana" w:cs="Arial"/>
          <w:sz w:val="20"/>
          <w:szCs w:val="20"/>
        </w:rPr>
        <w:t>τηση γονέας/κηδεμόνας/νόμιμος εκπρόσωπος/εκπρόσωπος του ιδρύματος</w:t>
      </w:r>
    </w:p>
    <w:p w14:paraId="7F2C0D56" w14:textId="77777777" w:rsidR="00F67B3B" w:rsidRPr="000E413D" w:rsidRDefault="00F67B3B" w:rsidP="00101B91">
      <w:pPr>
        <w:jc w:val="both"/>
        <w:rPr>
          <w:rFonts w:ascii="Verdana" w:hAnsi="Verdana" w:cs="Arial"/>
          <w:sz w:val="20"/>
          <w:szCs w:val="20"/>
        </w:rPr>
      </w:pPr>
    </w:p>
    <w:p w14:paraId="5808A4C3" w14:textId="48C6282A" w:rsidR="00F67B3B" w:rsidRPr="000E413D" w:rsidRDefault="005B6C01" w:rsidP="00101B91">
      <w:pPr>
        <w:jc w:val="both"/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>Αιτούμαι</w:t>
      </w:r>
      <w:r w:rsidR="00F67B3B" w:rsidRPr="000E413D">
        <w:rPr>
          <w:rFonts w:ascii="Verdana" w:hAnsi="Verdana" w:cs="Arial"/>
          <w:sz w:val="20"/>
          <w:szCs w:val="20"/>
        </w:rPr>
        <w:t xml:space="preserve"> και υποβάλλω συνημμένα δικαιολογητικά για τη</w:t>
      </w:r>
      <w:r w:rsidR="000E413D">
        <w:rPr>
          <w:rFonts w:ascii="Verdana" w:hAnsi="Verdana" w:cs="Arial"/>
          <w:sz w:val="20"/>
          <w:szCs w:val="20"/>
        </w:rPr>
        <w:t xml:space="preserve">ν παροχή υπηρεσιών για τον/την </w:t>
      </w:r>
      <w:r w:rsidR="00F67B3B" w:rsidRPr="000E413D">
        <w:rPr>
          <w:rFonts w:ascii="Verdana" w:hAnsi="Verdana" w:cs="Arial"/>
          <w:sz w:val="20"/>
          <w:szCs w:val="20"/>
        </w:rPr>
        <w:t>ωφελούμενο/ωφελούμενη</w:t>
      </w:r>
      <w:r w:rsidR="000E413D" w:rsidRPr="000E413D">
        <w:rPr>
          <w:rFonts w:ascii="Verdana" w:hAnsi="Verdana" w:cs="Arial"/>
          <w:sz w:val="20"/>
          <w:szCs w:val="20"/>
        </w:rPr>
        <w:t xml:space="preserve"> </w:t>
      </w:r>
      <w:r w:rsidR="002E24D5">
        <w:rPr>
          <w:rFonts w:ascii="Verdana" w:hAnsi="Verdana" w:cs="Arial"/>
          <w:b/>
          <w:bCs/>
          <w:sz w:val="20"/>
          <w:szCs w:val="20"/>
        </w:rPr>
        <w:t>………………………………………….</w:t>
      </w:r>
      <w:r w:rsidR="0027771A">
        <w:rPr>
          <w:rFonts w:ascii="Verdana" w:hAnsi="Verdana" w:cs="Arial"/>
          <w:sz w:val="20"/>
          <w:szCs w:val="20"/>
        </w:rPr>
        <w:t xml:space="preserve"> </w:t>
      </w:r>
      <w:r w:rsidR="00F67B3B" w:rsidRPr="000E413D">
        <w:rPr>
          <w:rFonts w:ascii="Verdana" w:hAnsi="Verdana" w:cs="Arial"/>
          <w:sz w:val="20"/>
          <w:szCs w:val="20"/>
        </w:rPr>
        <w:t>που νομίμως</w:t>
      </w:r>
      <w:r w:rsidR="00C509B5" w:rsidRPr="000E413D">
        <w:rPr>
          <w:rFonts w:ascii="Verdana" w:hAnsi="Verdana" w:cs="Arial"/>
          <w:sz w:val="20"/>
          <w:szCs w:val="20"/>
        </w:rPr>
        <w:t xml:space="preserve"> εκπροσωπώ, δυνά</w:t>
      </w:r>
      <w:r w:rsidR="00AA116D">
        <w:rPr>
          <w:rFonts w:ascii="Verdana" w:hAnsi="Verdana" w:cs="Arial"/>
          <w:sz w:val="20"/>
          <w:szCs w:val="20"/>
        </w:rPr>
        <w:t xml:space="preserve">μει της υπ’ </w:t>
      </w:r>
      <w:r w:rsidR="00A76629">
        <w:rPr>
          <w:rFonts w:ascii="Verdana" w:hAnsi="Verdana" w:cs="Arial"/>
          <w:sz w:val="20"/>
          <w:szCs w:val="20"/>
        </w:rPr>
        <w:t xml:space="preserve">αριθμό </w:t>
      </w:r>
      <w:r w:rsidR="002E24D5">
        <w:rPr>
          <w:rFonts w:ascii="Verdana" w:hAnsi="Verdana" w:cs="Arial"/>
          <w:b/>
          <w:bCs/>
          <w:sz w:val="20"/>
          <w:szCs w:val="20"/>
        </w:rPr>
        <w:t>……………</w:t>
      </w:r>
      <w:r w:rsidR="00A76629">
        <w:rPr>
          <w:rFonts w:ascii="Verdana" w:hAnsi="Verdana" w:cs="Arial"/>
          <w:sz w:val="20"/>
          <w:szCs w:val="20"/>
        </w:rPr>
        <w:t xml:space="preserve"> </w:t>
      </w:r>
      <w:r w:rsidR="00C509B5" w:rsidRPr="000E413D">
        <w:rPr>
          <w:rFonts w:ascii="Verdana" w:hAnsi="Verdana" w:cs="Arial"/>
          <w:sz w:val="20"/>
          <w:szCs w:val="20"/>
        </w:rPr>
        <w:t>Απόφασης</w:t>
      </w:r>
      <w:r w:rsidR="00E52A8C" w:rsidRPr="000E413D">
        <w:rPr>
          <w:rFonts w:ascii="Verdana" w:hAnsi="Verdana" w:cs="Arial"/>
          <w:sz w:val="20"/>
          <w:szCs w:val="20"/>
        </w:rPr>
        <w:t xml:space="preserve"> Δικαστικής Συμπαράστασης από τη δομή σας, ΚΔΗΦ</w:t>
      </w:r>
      <w:r w:rsidRPr="000E413D">
        <w:rPr>
          <w:rFonts w:ascii="Verdana" w:hAnsi="Verdana" w:cs="Arial"/>
          <w:sz w:val="20"/>
          <w:szCs w:val="20"/>
        </w:rPr>
        <w:t>-Φιλανθρωπικό Σωματείο «Σύλλογος</w:t>
      </w:r>
      <w:r w:rsidR="00E52A8C" w:rsidRPr="000E413D">
        <w:rPr>
          <w:rFonts w:ascii="Verdana" w:hAnsi="Verdana" w:cs="Arial"/>
          <w:sz w:val="20"/>
          <w:szCs w:val="20"/>
        </w:rPr>
        <w:t xml:space="preserve"> Μέριμνας Παιδιού Κατερίνης, του Επιχειρησιακού Προγράμματος </w:t>
      </w:r>
      <w:r w:rsidR="0008061C" w:rsidRPr="000E413D">
        <w:rPr>
          <w:rFonts w:ascii="Verdana" w:hAnsi="Verdana" w:cs="Arial"/>
          <w:sz w:val="20"/>
          <w:szCs w:val="20"/>
        </w:rPr>
        <w:t xml:space="preserve">«Κεντρική Μακεδονία», Άξονας Προτεραιότητας ΑΞ09Β του Εθνικού </w:t>
      </w:r>
      <w:r w:rsidRPr="000E413D">
        <w:rPr>
          <w:rFonts w:ascii="Verdana" w:hAnsi="Verdana" w:cs="Arial"/>
          <w:sz w:val="20"/>
          <w:szCs w:val="20"/>
        </w:rPr>
        <w:t>Στρατηγικού</w:t>
      </w:r>
      <w:r w:rsidR="006C2D52" w:rsidRPr="000E413D">
        <w:rPr>
          <w:rFonts w:ascii="Verdana" w:hAnsi="Verdana" w:cs="Arial"/>
          <w:sz w:val="20"/>
          <w:szCs w:val="20"/>
        </w:rPr>
        <w:t xml:space="preserve"> Πλαισίου</w:t>
      </w:r>
      <w:r w:rsidR="00757765" w:rsidRPr="000E413D">
        <w:rPr>
          <w:rFonts w:ascii="Verdana" w:hAnsi="Verdana" w:cs="Arial"/>
          <w:sz w:val="20"/>
          <w:szCs w:val="20"/>
        </w:rPr>
        <w:t xml:space="preserve">  Αναφοράς (ΕΣΠΑ) για την προγραμματική περίοδο 2014-2020.</w:t>
      </w:r>
    </w:p>
    <w:p w14:paraId="5EA5A4E1" w14:textId="77777777" w:rsidR="00757765" w:rsidRPr="000E413D" w:rsidRDefault="00757765" w:rsidP="00101B91">
      <w:pPr>
        <w:jc w:val="both"/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>Με την παρούσα αίτηση δηλώνω σύμφωνα με τις διατάξεις του Ν 2472/97 περί προστασίας δεδομένων προσωπικού χαρακτήρα</w:t>
      </w:r>
    </w:p>
    <w:p w14:paraId="13B335FD" w14:textId="77777777" w:rsidR="00757765" w:rsidRPr="000E413D" w:rsidRDefault="00757765" w:rsidP="00101B91">
      <w:pPr>
        <w:jc w:val="both"/>
        <w:rPr>
          <w:rFonts w:ascii="Verdana" w:hAnsi="Verdana" w:cs="Arial"/>
          <w:sz w:val="20"/>
          <w:szCs w:val="20"/>
        </w:rPr>
      </w:pPr>
    </w:p>
    <w:p w14:paraId="5D2AF41D" w14:textId="77777777" w:rsidR="00757765" w:rsidRPr="000E413D" w:rsidRDefault="00757765" w:rsidP="00101B91">
      <w:pPr>
        <w:jc w:val="both"/>
        <w:rPr>
          <w:rFonts w:ascii="Verdana" w:hAnsi="Verdana" w:cs="Arial"/>
          <w:sz w:val="20"/>
          <w:szCs w:val="20"/>
        </w:rPr>
      </w:pPr>
    </w:p>
    <w:p w14:paraId="53E3E822" w14:textId="77777777" w:rsidR="00757765" w:rsidRPr="000E413D" w:rsidRDefault="00757765" w:rsidP="00757765">
      <w:pPr>
        <w:jc w:val="right"/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>Ο/Η ΑΙΤΩΝ/ΑΙΤΟΥΣΑ</w:t>
      </w:r>
    </w:p>
    <w:p w14:paraId="694D33E5" w14:textId="77777777" w:rsidR="00757765" w:rsidRPr="000E413D" w:rsidRDefault="00757765" w:rsidP="00757765">
      <w:pPr>
        <w:jc w:val="right"/>
        <w:rPr>
          <w:rFonts w:ascii="Verdana" w:hAnsi="Verdana" w:cs="Arial"/>
          <w:sz w:val="20"/>
          <w:szCs w:val="20"/>
        </w:rPr>
      </w:pPr>
    </w:p>
    <w:p w14:paraId="51CCC656" w14:textId="77777777" w:rsidR="00757765" w:rsidRPr="000E413D" w:rsidRDefault="00757765" w:rsidP="00757765">
      <w:pPr>
        <w:jc w:val="right"/>
        <w:rPr>
          <w:rFonts w:ascii="Verdana" w:hAnsi="Verdana" w:cs="Arial"/>
          <w:sz w:val="20"/>
          <w:szCs w:val="20"/>
        </w:rPr>
      </w:pPr>
    </w:p>
    <w:p w14:paraId="37E1AB88" w14:textId="77777777" w:rsidR="00101B91" w:rsidRPr="000E413D" w:rsidRDefault="00757765" w:rsidP="00757765">
      <w:pPr>
        <w:jc w:val="right"/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>(ΥΠΟΓΡΑΦΗ-ΟΝΟΜΑΤΕΠΩΝΥΜΟ</w:t>
      </w:r>
      <w:r w:rsidR="00835E8D">
        <w:rPr>
          <w:rFonts w:ascii="Verdana" w:hAnsi="Verdana" w:cs="Arial"/>
          <w:sz w:val="20"/>
          <w:szCs w:val="20"/>
        </w:rPr>
        <w:t>)</w:t>
      </w:r>
    </w:p>
    <w:sectPr w:rsidR="00101B91" w:rsidRPr="000E413D" w:rsidSect="000E413D">
      <w:headerReference w:type="default" r:id="rId10"/>
      <w:footerReference w:type="default" r:id="rId11"/>
      <w:pgSz w:w="11906" w:h="16838"/>
      <w:pgMar w:top="2521" w:right="1797" w:bottom="1985" w:left="1797" w:header="568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491A1" w14:textId="77777777" w:rsidR="00270B41" w:rsidRDefault="00270B41" w:rsidP="00456A28">
      <w:r>
        <w:separator/>
      </w:r>
    </w:p>
  </w:endnote>
  <w:endnote w:type="continuationSeparator" w:id="0">
    <w:p w14:paraId="5B49C78C" w14:textId="77777777" w:rsidR="00270B41" w:rsidRDefault="00270B41" w:rsidP="00456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48E23" w14:textId="77777777" w:rsidR="00154F12" w:rsidRDefault="00B9794F" w:rsidP="00E15C81">
    <w:pPr>
      <w:pStyle w:val="a8"/>
      <w:tabs>
        <w:tab w:val="clear" w:pos="4153"/>
        <w:tab w:val="clear" w:pos="8306"/>
        <w:tab w:val="left" w:pos="3540"/>
      </w:tabs>
      <w:jc w:val="center"/>
    </w:pPr>
    <w:r>
      <w:pict w14:anchorId="6D295E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391.5pt;height:88.5pt">
          <v:imagedata r:id="rId1" o:title="ΔΗΜΟΣΙΟΤΗΤΑ Sticker_EKT_GR_HighRes"/>
        </v:shape>
      </w:pict>
    </w:r>
    <w:r w:rsidR="00154F12" w:rsidRPr="00E650BA">
      <w:t xml:space="preserve">                                                            </w:t>
    </w:r>
  </w:p>
  <w:p w14:paraId="1FCDA411" w14:textId="77777777" w:rsidR="003211C5" w:rsidRPr="00E15C81" w:rsidRDefault="003211C5" w:rsidP="00E15C81">
    <w:pPr>
      <w:pStyle w:val="a8"/>
      <w:tabs>
        <w:tab w:val="clear" w:pos="4153"/>
        <w:tab w:val="clear" w:pos="8306"/>
        <w:tab w:val="left" w:pos="3540"/>
      </w:tabs>
      <w:jc w:val="center"/>
      <w:rPr>
        <w:b/>
        <w:sz w:val="16"/>
        <w:szCs w:val="16"/>
        <w:lang w:val="el-G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EE401" w14:textId="77777777" w:rsidR="00270B41" w:rsidRDefault="00270B41" w:rsidP="00456A28">
      <w:r>
        <w:separator/>
      </w:r>
    </w:p>
  </w:footnote>
  <w:footnote w:type="continuationSeparator" w:id="0">
    <w:p w14:paraId="0A90FFEB" w14:textId="77777777" w:rsidR="00270B41" w:rsidRDefault="00270B41" w:rsidP="00456A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DA699" w14:textId="77777777" w:rsidR="005145A7" w:rsidRDefault="005145A7">
    <w:pPr>
      <w:pStyle w:val="a7"/>
    </w:pPr>
    <w:r>
      <w:rPr>
        <w:rFonts w:ascii="Arial" w:hAnsi="Arial" w:cs="Arial"/>
        <w:b/>
        <w:noProof/>
        <w:sz w:val="28"/>
        <w:szCs w:val="28"/>
      </w:rPr>
      <w:tab/>
    </w:r>
    <w:r w:rsidR="00B9794F">
      <w:rPr>
        <w:rFonts w:ascii="Arial" w:hAnsi="Arial" w:cs="Arial"/>
        <w:b/>
        <w:noProof/>
        <w:sz w:val="28"/>
        <w:szCs w:val="28"/>
      </w:rPr>
      <w:pict w14:anchorId="758E3F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5.5pt;height:66pt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10087"/>
    <w:multiLevelType w:val="hybridMultilevel"/>
    <w:tmpl w:val="EF7E5C40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DB62155"/>
    <w:multiLevelType w:val="hybridMultilevel"/>
    <w:tmpl w:val="5D5C2C76"/>
    <w:lvl w:ilvl="0" w:tplc="0408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146B3"/>
    <w:multiLevelType w:val="hybridMultilevel"/>
    <w:tmpl w:val="14C87A9C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1756D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" w15:restartNumberingAfterBreak="0">
    <w:nsid w:val="1ABB384F"/>
    <w:multiLevelType w:val="hybridMultilevel"/>
    <w:tmpl w:val="96802756"/>
    <w:lvl w:ilvl="0" w:tplc="6BD07D8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537600"/>
    <w:multiLevelType w:val="singleLevel"/>
    <w:tmpl w:val="FC700C7E"/>
    <w:lvl w:ilvl="0"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6" w15:restartNumberingAfterBreak="0">
    <w:nsid w:val="1EDF117D"/>
    <w:multiLevelType w:val="hybridMultilevel"/>
    <w:tmpl w:val="58BA6E3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AB3660"/>
    <w:multiLevelType w:val="hybridMultilevel"/>
    <w:tmpl w:val="8602761C"/>
    <w:lvl w:ilvl="0" w:tplc="6BD07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135807"/>
    <w:multiLevelType w:val="hybridMultilevel"/>
    <w:tmpl w:val="B316D57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313EE4"/>
    <w:multiLevelType w:val="hybridMultilevel"/>
    <w:tmpl w:val="BEDED358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2FE751F"/>
    <w:multiLevelType w:val="hybridMultilevel"/>
    <w:tmpl w:val="5A5CF02A"/>
    <w:lvl w:ilvl="0" w:tplc="F148F85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8F58CD"/>
    <w:multiLevelType w:val="hybridMultilevel"/>
    <w:tmpl w:val="CFA44C86"/>
    <w:lvl w:ilvl="0" w:tplc="040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8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8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8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55432AA3"/>
    <w:multiLevelType w:val="hybridMultilevel"/>
    <w:tmpl w:val="A252BEC2"/>
    <w:lvl w:ilvl="0" w:tplc="0DD63DCC">
      <w:numFmt w:val="bullet"/>
      <w:lvlText w:val="-"/>
      <w:lvlJc w:val="left"/>
      <w:pPr>
        <w:ind w:left="840" w:hanging="360"/>
      </w:pPr>
      <w:rPr>
        <w:rFonts w:ascii="Arial" w:eastAsia="Times New Roman" w:hAnsi="Arial" w:hint="default"/>
      </w:rPr>
    </w:lvl>
    <w:lvl w:ilvl="1" w:tplc="0408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3" w15:restartNumberingAfterBreak="0">
    <w:nsid w:val="5A8976EE"/>
    <w:multiLevelType w:val="hybridMultilevel"/>
    <w:tmpl w:val="10F6F3EC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7F3872"/>
    <w:multiLevelType w:val="hybridMultilevel"/>
    <w:tmpl w:val="B614C574"/>
    <w:lvl w:ilvl="0" w:tplc="DA14CBDE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3B023F"/>
    <w:multiLevelType w:val="singleLevel"/>
    <w:tmpl w:val="FC700C7E"/>
    <w:lvl w:ilvl="0"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69122562"/>
    <w:multiLevelType w:val="hybridMultilevel"/>
    <w:tmpl w:val="5AB07400"/>
    <w:lvl w:ilvl="0" w:tplc="6BD07D8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92C1C7B"/>
    <w:multiLevelType w:val="hybridMultilevel"/>
    <w:tmpl w:val="A898764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6128192">
    <w:abstractNumId w:val="13"/>
  </w:num>
  <w:num w:numId="2" w16cid:durableId="1615558580">
    <w:abstractNumId w:val="2"/>
  </w:num>
  <w:num w:numId="3" w16cid:durableId="1589191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27262571">
    <w:abstractNumId w:val="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5" w16cid:durableId="132529346">
    <w:abstractNumId w:val="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6" w16cid:durableId="705370268">
    <w:abstractNumId w:val="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7" w16cid:durableId="13918037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72874790">
    <w:abstractNumId w:val="15"/>
  </w:num>
  <w:num w:numId="9" w16cid:durableId="1700550344">
    <w:abstractNumId w:val="5"/>
  </w:num>
  <w:num w:numId="10" w16cid:durableId="1796024194">
    <w:abstractNumId w:val="14"/>
  </w:num>
  <w:num w:numId="11" w16cid:durableId="1883323279">
    <w:abstractNumId w:val="0"/>
  </w:num>
  <w:num w:numId="12" w16cid:durableId="1816532695">
    <w:abstractNumId w:val="9"/>
  </w:num>
  <w:num w:numId="13" w16cid:durableId="2040470814">
    <w:abstractNumId w:val="6"/>
  </w:num>
  <w:num w:numId="14" w16cid:durableId="28577683">
    <w:abstractNumId w:val="10"/>
  </w:num>
  <w:num w:numId="15" w16cid:durableId="213398243">
    <w:abstractNumId w:val="7"/>
  </w:num>
  <w:num w:numId="16" w16cid:durableId="801725910">
    <w:abstractNumId w:val="12"/>
  </w:num>
  <w:num w:numId="17" w16cid:durableId="325670138">
    <w:abstractNumId w:val="4"/>
  </w:num>
  <w:num w:numId="18" w16cid:durableId="561529673">
    <w:abstractNumId w:val="16"/>
  </w:num>
  <w:num w:numId="19" w16cid:durableId="43678255">
    <w:abstractNumId w:val="11"/>
  </w:num>
  <w:num w:numId="20" w16cid:durableId="1169633103">
    <w:abstractNumId w:val="17"/>
  </w:num>
  <w:num w:numId="21" w16cid:durableId="220023001">
    <w:abstractNumId w:val="1"/>
  </w:num>
  <w:num w:numId="22" w16cid:durableId="1607301837">
    <w:abstractNumId w:val="8"/>
  </w:num>
  <w:num w:numId="23" w16cid:durableId="655574049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D1E86"/>
    <w:rsid w:val="0000204B"/>
    <w:rsid w:val="00011438"/>
    <w:rsid w:val="00013F91"/>
    <w:rsid w:val="00021DAE"/>
    <w:rsid w:val="00030332"/>
    <w:rsid w:val="0003268C"/>
    <w:rsid w:val="00055050"/>
    <w:rsid w:val="0006178C"/>
    <w:rsid w:val="0006430C"/>
    <w:rsid w:val="00064825"/>
    <w:rsid w:val="00074671"/>
    <w:rsid w:val="0007519D"/>
    <w:rsid w:val="0008061C"/>
    <w:rsid w:val="00083E9B"/>
    <w:rsid w:val="00087BB9"/>
    <w:rsid w:val="00093808"/>
    <w:rsid w:val="0009421F"/>
    <w:rsid w:val="00094490"/>
    <w:rsid w:val="00097F11"/>
    <w:rsid w:val="000B1B58"/>
    <w:rsid w:val="000B6353"/>
    <w:rsid w:val="000D2989"/>
    <w:rsid w:val="000D5ACB"/>
    <w:rsid w:val="000E1A29"/>
    <w:rsid w:val="000E413D"/>
    <w:rsid w:val="00101B91"/>
    <w:rsid w:val="0010774A"/>
    <w:rsid w:val="001151E2"/>
    <w:rsid w:val="0012008D"/>
    <w:rsid w:val="00121776"/>
    <w:rsid w:val="00130A48"/>
    <w:rsid w:val="00136D9A"/>
    <w:rsid w:val="00146A75"/>
    <w:rsid w:val="001504A8"/>
    <w:rsid w:val="00154AB0"/>
    <w:rsid w:val="00154F12"/>
    <w:rsid w:val="00163D92"/>
    <w:rsid w:val="00194087"/>
    <w:rsid w:val="001A29CB"/>
    <w:rsid w:val="001B71DF"/>
    <w:rsid w:val="001D0DD4"/>
    <w:rsid w:val="001D1E86"/>
    <w:rsid w:val="001D23C3"/>
    <w:rsid w:val="001D339B"/>
    <w:rsid w:val="001D5AF3"/>
    <w:rsid w:val="001E6562"/>
    <w:rsid w:val="001F0465"/>
    <w:rsid w:val="00201577"/>
    <w:rsid w:val="002133BD"/>
    <w:rsid w:val="002401E3"/>
    <w:rsid w:val="00240F10"/>
    <w:rsid w:val="002449A9"/>
    <w:rsid w:val="00246A30"/>
    <w:rsid w:val="00270B41"/>
    <w:rsid w:val="0027771A"/>
    <w:rsid w:val="002905E5"/>
    <w:rsid w:val="0029134C"/>
    <w:rsid w:val="0029368D"/>
    <w:rsid w:val="00293B96"/>
    <w:rsid w:val="00295E85"/>
    <w:rsid w:val="002972A1"/>
    <w:rsid w:val="002A72EB"/>
    <w:rsid w:val="002B6CFC"/>
    <w:rsid w:val="002C1D8D"/>
    <w:rsid w:val="002C29F3"/>
    <w:rsid w:val="002C33C4"/>
    <w:rsid w:val="002C36F5"/>
    <w:rsid w:val="002D15D0"/>
    <w:rsid w:val="002D3F77"/>
    <w:rsid w:val="002D5983"/>
    <w:rsid w:val="002E1A10"/>
    <w:rsid w:val="002E24D5"/>
    <w:rsid w:val="002F15AE"/>
    <w:rsid w:val="002F2F0F"/>
    <w:rsid w:val="002F4941"/>
    <w:rsid w:val="00301630"/>
    <w:rsid w:val="003072F5"/>
    <w:rsid w:val="00312363"/>
    <w:rsid w:val="003211C5"/>
    <w:rsid w:val="00323114"/>
    <w:rsid w:val="00323495"/>
    <w:rsid w:val="00324538"/>
    <w:rsid w:val="00331511"/>
    <w:rsid w:val="00334F8A"/>
    <w:rsid w:val="003625E1"/>
    <w:rsid w:val="00367EE2"/>
    <w:rsid w:val="003736F1"/>
    <w:rsid w:val="003806BD"/>
    <w:rsid w:val="00380CCA"/>
    <w:rsid w:val="003939E9"/>
    <w:rsid w:val="003A041E"/>
    <w:rsid w:val="003B6EB2"/>
    <w:rsid w:val="003B6F89"/>
    <w:rsid w:val="003C4C9F"/>
    <w:rsid w:val="003C7A2C"/>
    <w:rsid w:val="003F00B2"/>
    <w:rsid w:val="00402CB7"/>
    <w:rsid w:val="00407437"/>
    <w:rsid w:val="00413FB2"/>
    <w:rsid w:val="0041540A"/>
    <w:rsid w:val="00422FAD"/>
    <w:rsid w:val="00423923"/>
    <w:rsid w:val="004355AE"/>
    <w:rsid w:val="00442D03"/>
    <w:rsid w:val="00443D44"/>
    <w:rsid w:val="00456A28"/>
    <w:rsid w:val="00456DAE"/>
    <w:rsid w:val="00460574"/>
    <w:rsid w:val="0046780C"/>
    <w:rsid w:val="0047403A"/>
    <w:rsid w:val="00475A2A"/>
    <w:rsid w:val="00486300"/>
    <w:rsid w:val="00487896"/>
    <w:rsid w:val="004A04D3"/>
    <w:rsid w:val="004A2840"/>
    <w:rsid w:val="004A4E0D"/>
    <w:rsid w:val="004A69E1"/>
    <w:rsid w:val="004B0863"/>
    <w:rsid w:val="004C02E8"/>
    <w:rsid w:val="004C576E"/>
    <w:rsid w:val="004D1B0F"/>
    <w:rsid w:val="004D2260"/>
    <w:rsid w:val="004D39FF"/>
    <w:rsid w:val="004E2975"/>
    <w:rsid w:val="004F2E72"/>
    <w:rsid w:val="004F57AC"/>
    <w:rsid w:val="00501F72"/>
    <w:rsid w:val="005026B7"/>
    <w:rsid w:val="005069EF"/>
    <w:rsid w:val="00510581"/>
    <w:rsid w:val="00513DD4"/>
    <w:rsid w:val="00514353"/>
    <w:rsid w:val="005145A7"/>
    <w:rsid w:val="00514A23"/>
    <w:rsid w:val="00530FE0"/>
    <w:rsid w:val="00540501"/>
    <w:rsid w:val="00556532"/>
    <w:rsid w:val="005610A8"/>
    <w:rsid w:val="0057045E"/>
    <w:rsid w:val="00577451"/>
    <w:rsid w:val="005926E1"/>
    <w:rsid w:val="005A19D2"/>
    <w:rsid w:val="005A7F8F"/>
    <w:rsid w:val="005B1D17"/>
    <w:rsid w:val="005B6C01"/>
    <w:rsid w:val="005C2107"/>
    <w:rsid w:val="005C64B7"/>
    <w:rsid w:val="005C68D3"/>
    <w:rsid w:val="005C70D4"/>
    <w:rsid w:val="005C7350"/>
    <w:rsid w:val="005D2261"/>
    <w:rsid w:val="005E3F0F"/>
    <w:rsid w:val="005E6F04"/>
    <w:rsid w:val="005F0FF4"/>
    <w:rsid w:val="005F335A"/>
    <w:rsid w:val="005F78F3"/>
    <w:rsid w:val="00602469"/>
    <w:rsid w:val="00603511"/>
    <w:rsid w:val="00622EB4"/>
    <w:rsid w:val="00627687"/>
    <w:rsid w:val="00640529"/>
    <w:rsid w:val="00640A73"/>
    <w:rsid w:val="00640E16"/>
    <w:rsid w:val="00645A71"/>
    <w:rsid w:val="00653112"/>
    <w:rsid w:val="00655D6C"/>
    <w:rsid w:val="00666791"/>
    <w:rsid w:val="006678DB"/>
    <w:rsid w:val="00670627"/>
    <w:rsid w:val="0067105E"/>
    <w:rsid w:val="0067276E"/>
    <w:rsid w:val="00675BD8"/>
    <w:rsid w:val="006A4434"/>
    <w:rsid w:val="006B3098"/>
    <w:rsid w:val="006C2D52"/>
    <w:rsid w:val="006C381C"/>
    <w:rsid w:val="006C39F0"/>
    <w:rsid w:val="006C785C"/>
    <w:rsid w:val="006D1299"/>
    <w:rsid w:val="006D4C42"/>
    <w:rsid w:val="006E0865"/>
    <w:rsid w:val="006F53D4"/>
    <w:rsid w:val="0070312B"/>
    <w:rsid w:val="00705095"/>
    <w:rsid w:val="00714A21"/>
    <w:rsid w:val="00716A7B"/>
    <w:rsid w:val="00725DFA"/>
    <w:rsid w:val="00732DAD"/>
    <w:rsid w:val="00747752"/>
    <w:rsid w:val="00753A6F"/>
    <w:rsid w:val="00757765"/>
    <w:rsid w:val="0076474E"/>
    <w:rsid w:val="0077141C"/>
    <w:rsid w:val="00773DEC"/>
    <w:rsid w:val="00777A18"/>
    <w:rsid w:val="007916A2"/>
    <w:rsid w:val="00793A35"/>
    <w:rsid w:val="00796994"/>
    <w:rsid w:val="007A6C4A"/>
    <w:rsid w:val="007B7E9B"/>
    <w:rsid w:val="007C0E36"/>
    <w:rsid w:val="007D5F89"/>
    <w:rsid w:val="007E0C37"/>
    <w:rsid w:val="007E38A7"/>
    <w:rsid w:val="007E4A91"/>
    <w:rsid w:val="007F4D3F"/>
    <w:rsid w:val="0082399A"/>
    <w:rsid w:val="0083485E"/>
    <w:rsid w:val="00834F28"/>
    <w:rsid w:val="0083549E"/>
    <w:rsid w:val="00835E8D"/>
    <w:rsid w:val="00847E7F"/>
    <w:rsid w:val="008518DB"/>
    <w:rsid w:val="0085346F"/>
    <w:rsid w:val="00856489"/>
    <w:rsid w:val="00871A63"/>
    <w:rsid w:val="008750ED"/>
    <w:rsid w:val="00885F86"/>
    <w:rsid w:val="00886E91"/>
    <w:rsid w:val="008A4DA1"/>
    <w:rsid w:val="008B1528"/>
    <w:rsid w:val="008C26FE"/>
    <w:rsid w:val="008C329A"/>
    <w:rsid w:val="009069E2"/>
    <w:rsid w:val="00907B01"/>
    <w:rsid w:val="00912D16"/>
    <w:rsid w:val="00913128"/>
    <w:rsid w:val="0093219F"/>
    <w:rsid w:val="00932980"/>
    <w:rsid w:val="00933616"/>
    <w:rsid w:val="00951322"/>
    <w:rsid w:val="009516DD"/>
    <w:rsid w:val="0096630B"/>
    <w:rsid w:val="009741EC"/>
    <w:rsid w:val="009748D6"/>
    <w:rsid w:val="00976123"/>
    <w:rsid w:val="0099310E"/>
    <w:rsid w:val="009A38D3"/>
    <w:rsid w:val="009B333F"/>
    <w:rsid w:val="009C01FC"/>
    <w:rsid w:val="009C17A3"/>
    <w:rsid w:val="009C46B2"/>
    <w:rsid w:val="009D3299"/>
    <w:rsid w:val="009D5EA7"/>
    <w:rsid w:val="009D7FE4"/>
    <w:rsid w:val="009F567B"/>
    <w:rsid w:val="00A00158"/>
    <w:rsid w:val="00A01B84"/>
    <w:rsid w:val="00A27DD0"/>
    <w:rsid w:val="00A40F0D"/>
    <w:rsid w:val="00A501F8"/>
    <w:rsid w:val="00A542A6"/>
    <w:rsid w:val="00A55795"/>
    <w:rsid w:val="00A62D39"/>
    <w:rsid w:val="00A66C84"/>
    <w:rsid w:val="00A67A72"/>
    <w:rsid w:val="00A764AC"/>
    <w:rsid w:val="00A76629"/>
    <w:rsid w:val="00A77033"/>
    <w:rsid w:val="00A82F5D"/>
    <w:rsid w:val="00A957C6"/>
    <w:rsid w:val="00AA116D"/>
    <w:rsid w:val="00AA1795"/>
    <w:rsid w:val="00AA2267"/>
    <w:rsid w:val="00AA3F71"/>
    <w:rsid w:val="00AB1D17"/>
    <w:rsid w:val="00AB2431"/>
    <w:rsid w:val="00AB79E0"/>
    <w:rsid w:val="00AC1E94"/>
    <w:rsid w:val="00AC1F23"/>
    <w:rsid w:val="00AC6B66"/>
    <w:rsid w:val="00AD0157"/>
    <w:rsid w:val="00AD23FB"/>
    <w:rsid w:val="00AD7475"/>
    <w:rsid w:val="00AE136A"/>
    <w:rsid w:val="00AE13CF"/>
    <w:rsid w:val="00B108C8"/>
    <w:rsid w:val="00B216D5"/>
    <w:rsid w:val="00B22ACE"/>
    <w:rsid w:val="00B25BAD"/>
    <w:rsid w:val="00B4090A"/>
    <w:rsid w:val="00B537A2"/>
    <w:rsid w:val="00B85638"/>
    <w:rsid w:val="00B87428"/>
    <w:rsid w:val="00B95A86"/>
    <w:rsid w:val="00B9794F"/>
    <w:rsid w:val="00BA27FB"/>
    <w:rsid w:val="00BA48A9"/>
    <w:rsid w:val="00BB1DFA"/>
    <w:rsid w:val="00BB348D"/>
    <w:rsid w:val="00BB6716"/>
    <w:rsid w:val="00BC761D"/>
    <w:rsid w:val="00BD2D10"/>
    <w:rsid w:val="00BE3B9A"/>
    <w:rsid w:val="00BE7262"/>
    <w:rsid w:val="00BF0D2A"/>
    <w:rsid w:val="00C12C16"/>
    <w:rsid w:val="00C14478"/>
    <w:rsid w:val="00C153E0"/>
    <w:rsid w:val="00C154FF"/>
    <w:rsid w:val="00C30755"/>
    <w:rsid w:val="00C3187B"/>
    <w:rsid w:val="00C33376"/>
    <w:rsid w:val="00C40B6D"/>
    <w:rsid w:val="00C461C1"/>
    <w:rsid w:val="00C4770F"/>
    <w:rsid w:val="00C509B5"/>
    <w:rsid w:val="00C60AB7"/>
    <w:rsid w:val="00C7248E"/>
    <w:rsid w:val="00C82AF8"/>
    <w:rsid w:val="00C83388"/>
    <w:rsid w:val="00C870D6"/>
    <w:rsid w:val="00C87C7B"/>
    <w:rsid w:val="00C901C4"/>
    <w:rsid w:val="00CB4DC0"/>
    <w:rsid w:val="00CB4E2B"/>
    <w:rsid w:val="00CB65A1"/>
    <w:rsid w:val="00CC4ED9"/>
    <w:rsid w:val="00CC62D4"/>
    <w:rsid w:val="00CD6DF7"/>
    <w:rsid w:val="00CE4863"/>
    <w:rsid w:val="00CF2424"/>
    <w:rsid w:val="00D005AC"/>
    <w:rsid w:val="00D046E5"/>
    <w:rsid w:val="00D05FA5"/>
    <w:rsid w:val="00D064AC"/>
    <w:rsid w:val="00D1372F"/>
    <w:rsid w:val="00D213CE"/>
    <w:rsid w:val="00D27458"/>
    <w:rsid w:val="00D32760"/>
    <w:rsid w:val="00D34733"/>
    <w:rsid w:val="00D34ADD"/>
    <w:rsid w:val="00D405C1"/>
    <w:rsid w:val="00D53794"/>
    <w:rsid w:val="00D630F4"/>
    <w:rsid w:val="00D639C7"/>
    <w:rsid w:val="00D643A2"/>
    <w:rsid w:val="00D77039"/>
    <w:rsid w:val="00D804DB"/>
    <w:rsid w:val="00D839E4"/>
    <w:rsid w:val="00D92006"/>
    <w:rsid w:val="00D95177"/>
    <w:rsid w:val="00DA04ED"/>
    <w:rsid w:val="00DA38CF"/>
    <w:rsid w:val="00DA3DDD"/>
    <w:rsid w:val="00DB16AE"/>
    <w:rsid w:val="00DB69B3"/>
    <w:rsid w:val="00DC48EC"/>
    <w:rsid w:val="00DC63EA"/>
    <w:rsid w:val="00DC73F9"/>
    <w:rsid w:val="00DE14C2"/>
    <w:rsid w:val="00DE1F53"/>
    <w:rsid w:val="00DE6887"/>
    <w:rsid w:val="00DF140C"/>
    <w:rsid w:val="00DF16AB"/>
    <w:rsid w:val="00E13D7F"/>
    <w:rsid w:val="00E15C81"/>
    <w:rsid w:val="00E24D5C"/>
    <w:rsid w:val="00E32178"/>
    <w:rsid w:val="00E36118"/>
    <w:rsid w:val="00E459A4"/>
    <w:rsid w:val="00E52A8C"/>
    <w:rsid w:val="00E565BD"/>
    <w:rsid w:val="00E73807"/>
    <w:rsid w:val="00E77FD7"/>
    <w:rsid w:val="00E82255"/>
    <w:rsid w:val="00E82BF9"/>
    <w:rsid w:val="00E83D09"/>
    <w:rsid w:val="00E87863"/>
    <w:rsid w:val="00E940D8"/>
    <w:rsid w:val="00EA0595"/>
    <w:rsid w:val="00EA38BD"/>
    <w:rsid w:val="00EA6BE5"/>
    <w:rsid w:val="00EB06F9"/>
    <w:rsid w:val="00EB1ADF"/>
    <w:rsid w:val="00EB5A86"/>
    <w:rsid w:val="00EC2DEE"/>
    <w:rsid w:val="00EC3150"/>
    <w:rsid w:val="00EC32CA"/>
    <w:rsid w:val="00EC3311"/>
    <w:rsid w:val="00EC4A97"/>
    <w:rsid w:val="00ED3995"/>
    <w:rsid w:val="00EF3E40"/>
    <w:rsid w:val="00EF777B"/>
    <w:rsid w:val="00F13ADD"/>
    <w:rsid w:val="00F26C57"/>
    <w:rsid w:val="00F34F87"/>
    <w:rsid w:val="00F473A0"/>
    <w:rsid w:val="00F56124"/>
    <w:rsid w:val="00F6663F"/>
    <w:rsid w:val="00F67B3B"/>
    <w:rsid w:val="00F70A2C"/>
    <w:rsid w:val="00F77AD1"/>
    <w:rsid w:val="00F80CE2"/>
    <w:rsid w:val="00F8402A"/>
    <w:rsid w:val="00F864BE"/>
    <w:rsid w:val="00FA68E4"/>
    <w:rsid w:val="00FC3789"/>
    <w:rsid w:val="00FD518E"/>
    <w:rsid w:val="00FE1A8E"/>
    <w:rsid w:val="00FE61C7"/>
    <w:rsid w:val="00FF0BBA"/>
    <w:rsid w:val="00FF6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452AF8"/>
  <w15:chartTrackingRefBased/>
  <w15:docId w15:val="{672ADFC9-4F5E-47AC-B5E9-C2048DC6F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741EC"/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2F2F0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link w:val="1"/>
    <w:uiPriority w:val="9"/>
    <w:locked/>
    <w:rsid w:val="002F2F0F"/>
    <w:rPr>
      <w:rFonts w:ascii="Cambria" w:hAnsi="Cambria" w:cs="Times New Roman"/>
      <w:b/>
      <w:bCs/>
      <w:kern w:val="32"/>
      <w:sz w:val="32"/>
      <w:szCs w:val="32"/>
    </w:rPr>
  </w:style>
  <w:style w:type="paragraph" w:styleId="a3">
    <w:name w:val="Balloon Text"/>
    <w:basedOn w:val="a"/>
    <w:link w:val="Char"/>
    <w:uiPriority w:val="99"/>
    <w:semiHidden/>
    <w:rsid w:val="00AA3F71"/>
    <w:rPr>
      <w:sz w:val="2"/>
      <w:szCs w:val="20"/>
      <w:lang w:val="x-none" w:eastAsia="x-none"/>
    </w:rPr>
  </w:style>
  <w:style w:type="character" w:customStyle="1" w:styleId="Char">
    <w:name w:val="Κείμενο πλαισίου Char"/>
    <w:link w:val="a3"/>
    <w:uiPriority w:val="99"/>
    <w:semiHidden/>
    <w:locked/>
    <w:rsid w:val="00514353"/>
    <w:rPr>
      <w:rFonts w:cs="Times New Roman"/>
      <w:sz w:val="2"/>
    </w:rPr>
  </w:style>
  <w:style w:type="character" w:styleId="-">
    <w:name w:val="Hyperlink"/>
    <w:uiPriority w:val="99"/>
    <w:rsid w:val="00513DD4"/>
    <w:rPr>
      <w:rFonts w:cs="Times New Roman"/>
      <w:color w:val="0000FF"/>
      <w:u w:val="single"/>
    </w:rPr>
  </w:style>
  <w:style w:type="paragraph" w:styleId="a4">
    <w:name w:val="No Spacing"/>
    <w:uiPriority w:val="1"/>
    <w:qFormat/>
    <w:rsid w:val="00DE1F53"/>
    <w:rPr>
      <w:rFonts w:ascii="Calibri" w:hAnsi="Calibri"/>
      <w:sz w:val="22"/>
      <w:szCs w:val="22"/>
    </w:rPr>
  </w:style>
  <w:style w:type="paragraph" w:styleId="a5">
    <w:name w:val="Body Text"/>
    <w:basedOn w:val="a"/>
    <w:link w:val="Char0"/>
    <w:uiPriority w:val="99"/>
    <w:rsid w:val="002F2F0F"/>
    <w:pPr>
      <w:spacing w:after="120"/>
    </w:pPr>
    <w:rPr>
      <w:lang w:val="x-none" w:eastAsia="x-none"/>
    </w:rPr>
  </w:style>
  <w:style w:type="character" w:customStyle="1" w:styleId="Char0">
    <w:name w:val="Σώμα κειμένου Char"/>
    <w:link w:val="a5"/>
    <w:uiPriority w:val="99"/>
    <w:locked/>
    <w:rsid w:val="002F2F0F"/>
    <w:rPr>
      <w:rFonts w:cs="Times New Roman"/>
      <w:sz w:val="24"/>
      <w:szCs w:val="24"/>
    </w:rPr>
  </w:style>
  <w:style w:type="paragraph" w:styleId="2">
    <w:name w:val="Body Text 2"/>
    <w:basedOn w:val="a"/>
    <w:link w:val="2Char"/>
    <w:uiPriority w:val="99"/>
    <w:rsid w:val="001D23C3"/>
    <w:pPr>
      <w:spacing w:after="120" w:line="480" w:lineRule="auto"/>
    </w:pPr>
    <w:rPr>
      <w:lang w:val="x-none" w:eastAsia="x-none"/>
    </w:rPr>
  </w:style>
  <w:style w:type="character" w:customStyle="1" w:styleId="2Char">
    <w:name w:val="Σώμα κείμενου 2 Char"/>
    <w:link w:val="2"/>
    <w:uiPriority w:val="99"/>
    <w:locked/>
    <w:rsid w:val="001D23C3"/>
    <w:rPr>
      <w:rFonts w:cs="Times New Roman"/>
      <w:sz w:val="24"/>
      <w:szCs w:val="24"/>
    </w:rPr>
  </w:style>
  <w:style w:type="table" w:styleId="a6">
    <w:name w:val="Table Grid"/>
    <w:basedOn w:val="a1"/>
    <w:uiPriority w:val="59"/>
    <w:rsid w:val="009F567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odyText21">
    <w:name w:val="Body Text 21"/>
    <w:basedOn w:val="a"/>
    <w:uiPriority w:val="99"/>
    <w:rsid w:val="00146A75"/>
    <w:pPr>
      <w:spacing w:line="360" w:lineRule="auto"/>
      <w:ind w:right="567"/>
      <w:jc w:val="both"/>
    </w:pPr>
    <w:rPr>
      <w:szCs w:val="20"/>
    </w:rPr>
  </w:style>
  <w:style w:type="paragraph" w:styleId="a7">
    <w:name w:val="header"/>
    <w:basedOn w:val="a"/>
    <w:link w:val="Char1"/>
    <w:rsid w:val="00456A28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Char1">
    <w:name w:val="Κεφαλίδα Char"/>
    <w:link w:val="a7"/>
    <w:rsid w:val="00456A28"/>
    <w:rPr>
      <w:sz w:val="24"/>
      <w:szCs w:val="24"/>
    </w:rPr>
  </w:style>
  <w:style w:type="paragraph" w:styleId="a8">
    <w:name w:val="footer"/>
    <w:basedOn w:val="a"/>
    <w:link w:val="Char2"/>
    <w:rsid w:val="00456A28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Char2">
    <w:name w:val="Υποσέλιδο Char"/>
    <w:link w:val="a8"/>
    <w:rsid w:val="00456A2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1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8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Application%20Data\Microsoft\&#928;&#961;&#972;&#964;&#965;&#960;&#945;\&#913;&#955;&#955;&#951;&#955;&#959;&#947;&#961;&#945;&#966;&#943;&#945;.dot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721C02EA9AD7DA45A4BE656ECC1A33A6" ma:contentTypeVersion="9" ma:contentTypeDescription="Δημιουργία νέου εγγράφου" ma:contentTypeScope="" ma:versionID="d7367ec2b35969c802923672eda1299e">
  <xsd:schema xmlns:xsd="http://www.w3.org/2001/XMLSchema" xmlns:xs="http://www.w3.org/2001/XMLSchema" xmlns:p="http://schemas.microsoft.com/office/2006/metadata/properties" xmlns:ns2="6c354858-6985-44a7-9c5c-f69a5197db08" xmlns:ns3="61035b67-fc4d-495e-8619-b45301066e95" targetNamespace="http://schemas.microsoft.com/office/2006/metadata/properties" ma:root="true" ma:fieldsID="2b971aa06d3c301793d099849c9f6fe6" ns2:_="" ns3:_="">
    <xsd:import namespace="6c354858-6985-44a7-9c5c-f69a5197db08"/>
    <xsd:import namespace="61035b67-fc4d-495e-8619-b45301066e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354858-6985-44a7-9c5c-f69a5197db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Ετικέτες εικόνας" ma:readOnly="false" ma:fieldId="{5cf76f15-5ced-4ddc-b409-7134ff3c332f}" ma:taxonomyMulti="true" ma:sspId="c03c664d-4214-4793-9385-4319bc1051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035b67-fc4d-495e-8619-b45301066e9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531af696-e586-454a-8089-78b796f25057}" ma:internalName="TaxCatchAll" ma:showField="CatchAllData" ma:web="61035b67-fc4d-495e-8619-b45301066e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1035b67-fc4d-495e-8619-b45301066e95" xsi:nil="true"/>
    <lcf76f155ced4ddcb4097134ff3c332f xmlns="6c354858-6985-44a7-9c5c-f69a5197db0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9B82B22-B76A-4E0E-B45A-559758197E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D2B7BB-4FE4-48BA-AC2E-4B699FB88B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354858-6985-44a7-9c5c-f69a5197db08"/>
    <ds:schemaRef ds:uri="61035b67-fc4d-495e-8619-b45301066e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FF88B1-FEF1-49E4-85CF-16DE97F4E00D}">
  <ds:schemaRefs>
    <ds:schemaRef ds:uri="http://schemas.microsoft.com/office/2006/metadata/properties"/>
    <ds:schemaRef ds:uri="http://schemas.microsoft.com/office/infopath/2007/PartnerControls"/>
    <ds:schemaRef ds:uri="61035b67-fc4d-495e-8619-b45301066e95"/>
    <ds:schemaRef ds:uri="6c354858-6985-44a7-9c5c-f69a5197db0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Αλληλογραφία.dot</Template>
  <TotalTime>64</TotalTime>
  <Pages>4</Pages>
  <Words>816</Words>
  <Characters>4409</Characters>
  <Application>Microsoft Office Word</Application>
  <DocSecurity>0</DocSecurity>
  <Lines>36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ΕΡΓΑΣΙΑΣ</vt:lpstr>
    </vt:vector>
  </TitlesOfParts>
  <Company/>
  <LinksUpToDate>false</LinksUpToDate>
  <CharactersWithSpaces>5215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ΕΡΓΑΣΙΑΣ</dc:title>
  <dc:subject>Ανανέωση ισχύος προσφοράς</dc:subject>
  <dc:creator>02</dc:creator>
  <cp:keywords/>
  <cp:lastModifiedBy>Μαρία Γκιάτα</cp:lastModifiedBy>
  <cp:revision>39</cp:revision>
  <cp:lastPrinted>2016-06-22T08:42:00Z</cp:lastPrinted>
  <dcterms:created xsi:type="dcterms:W3CDTF">2021-09-17T08:26:00Z</dcterms:created>
  <dcterms:modified xsi:type="dcterms:W3CDTF">2022-10-04T05:32:00Z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0x010100721C02EA9AD7DA45A4BE656ECC1A33A6</vt:lpwstr>
  </property>
  <property fmtid="{D5CDD505-2E9C-101B-9397-08002B2CF9AE}" pid="3" name="MediaServiceImageTags">
    <vt:lpwstr/>
  </property>
</Properties>
</file>