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07308EFF"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08T00:00:00Z">
                    <w:dateFormat w:val="dd.MM.yyyy"/>
                    <w:lid w:val="el-GR"/>
                    <w:storeMappedDataAs w:val="dateTime"/>
                    <w:calendar w:val="gregorian"/>
                  </w:date>
                </w:sdtPr>
                <w:sdtContent>
                  <w:r w:rsidR="00D65E3C">
                    <w:t>08.10.2026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02C40467"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CF0560">
                <w:t xml:space="preserve">Ε.Σ.Α.μεΑ.: </w:t>
              </w:r>
              <w:r w:rsidR="00F471C6">
                <w:t>Παγκόσμια Ημέρα Όρασης 2026</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66ADFDFD" w14:textId="676C9F5E" w:rsidR="00950BA0" w:rsidRDefault="002D0FB3" w:rsidP="00950BA0">
              <w:r>
                <w:t xml:space="preserve">Η Εθνική Συνομοσπονδία Ατόμων με Αναπηρία (Ε.Σ.Α.μεΑ.) </w:t>
              </w:r>
              <w:r w:rsidR="00F471C6">
                <w:t xml:space="preserve">δημοσιεύει την ανακοίνωση της </w:t>
              </w:r>
              <w:r w:rsidR="00F471C6" w:rsidRPr="00F471C6">
                <w:t>Πανελλήνια</w:t>
              </w:r>
              <w:r w:rsidR="00F471C6">
                <w:t>ς</w:t>
              </w:r>
              <w:r w:rsidR="00F471C6" w:rsidRPr="00F471C6">
                <w:t xml:space="preserve"> Ένωση</w:t>
              </w:r>
              <w:r w:rsidR="00F471C6">
                <w:t>ς</w:t>
              </w:r>
              <w:r w:rsidR="00F471C6" w:rsidRPr="00F471C6">
                <w:t xml:space="preserve"> Αμφιβληστροειδοπαθών (Π.Ε.Α.)</w:t>
              </w:r>
              <w:r w:rsidR="00F471C6">
                <w:t xml:space="preserve"> για την Παγκόσμια Ημέρα Όρασης 8 Οκτωβρίου.</w:t>
              </w:r>
            </w:p>
            <w:p w14:paraId="30850628" w14:textId="77777777" w:rsidR="00F471C6" w:rsidRPr="00F471C6" w:rsidRDefault="00F471C6" w:rsidP="00F471C6">
              <w:pPr>
                <w:rPr>
                  <w:i/>
                  <w:iCs/>
                </w:rPr>
              </w:pPr>
              <w:r w:rsidRPr="00F471C6">
                <w:rPr>
                  <w:i/>
                  <w:iCs/>
                </w:rPr>
                <w:t xml:space="preserve">Στον εορτασμό της Παγκόσμιας Ημέρας Όρασης (World </w:t>
              </w:r>
              <w:proofErr w:type="spellStart"/>
              <w:r w:rsidRPr="00F471C6">
                <w:rPr>
                  <w:i/>
                  <w:iCs/>
                </w:rPr>
                <w:t>Sight</w:t>
              </w:r>
              <w:proofErr w:type="spellEnd"/>
              <w:r w:rsidRPr="00F471C6">
                <w:rPr>
                  <w:i/>
                  <w:iCs/>
                </w:rPr>
                <w:t xml:space="preserve"> </w:t>
              </w:r>
              <w:proofErr w:type="spellStart"/>
              <w:r w:rsidRPr="00F471C6">
                <w:rPr>
                  <w:i/>
                  <w:iCs/>
                </w:rPr>
                <w:t>Day</w:t>
              </w:r>
              <w:proofErr w:type="spellEnd"/>
              <w:r w:rsidRPr="00F471C6">
                <w:rPr>
                  <w:i/>
                  <w:iCs/>
                </w:rPr>
                <w:t xml:space="preserve">) την Πέμπτη 8 Οκτωβρίου 2026, η Διεθνής Αρχή Πρόληψης της Τυφλότητας (International Agency for the </w:t>
              </w:r>
              <w:proofErr w:type="spellStart"/>
              <w:r w:rsidRPr="00F471C6">
                <w:rPr>
                  <w:i/>
                  <w:iCs/>
                </w:rPr>
                <w:t>Prevention</w:t>
              </w:r>
              <w:proofErr w:type="spellEnd"/>
              <w:r w:rsidRPr="00F471C6">
                <w:rPr>
                  <w:i/>
                  <w:iCs/>
                </w:rPr>
                <w:t xml:space="preserve"> of </w:t>
              </w:r>
              <w:proofErr w:type="spellStart"/>
              <w:r w:rsidRPr="00F471C6">
                <w:rPr>
                  <w:i/>
                  <w:iCs/>
                </w:rPr>
                <w:t>Blindness</w:t>
              </w:r>
              <w:proofErr w:type="spellEnd"/>
              <w:r w:rsidRPr="00F471C6">
                <w:rPr>
                  <w:i/>
                  <w:iCs/>
                </w:rPr>
                <w:t xml:space="preserve"> (IAPB), θέτει ως κεντρικό μήνυμα ευαισθητοποίησης κι ενημέρωσης της κοινής γνώμης «Αγαπήστε τα μάτια σας - Η όραση επηρεάζει κάθε πτυχή της ζωής μας» («</w:t>
              </w:r>
              <w:proofErr w:type="spellStart"/>
              <w:r w:rsidRPr="00F471C6">
                <w:rPr>
                  <w:i/>
                  <w:iCs/>
                </w:rPr>
                <w:t>Love</w:t>
              </w:r>
              <w:proofErr w:type="spellEnd"/>
              <w:r w:rsidRPr="00F471C6">
                <w:rPr>
                  <w:i/>
                  <w:iCs/>
                </w:rPr>
                <w:t xml:space="preserve"> </w:t>
              </w:r>
              <w:proofErr w:type="spellStart"/>
              <w:r w:rsidRPr="00F471C6">
                <w:rPr>
                  <w:i/>
                  <w:iCs/>
                </w:rPr>
                <w:t>Your</w:t>
              </w:r>
              <w:proofErr w:type="spellEnd"/>
              <w:r w:rsidRPr="00F471C6">
                <w:rPr>
                  <w:i/>
                  <w:iCs/>
                </w:rPr>
                <w:t xml:space="preserve"> </w:t>
              </w:r>
              <w:proofErr w:type="spellStart"/>
              <w:r w:rsidRPr="00F471C6">
                <w:rPr>
                  <w:i/>
                  <w:iCs/>
                </w:rPr>
                <w:t>Eyes</w:t>
              </w:r>
              <w:proofErr w:type="spellEnd"/>
              <w:r w:rsidRPr="00F471C6">
                <w:rPr>
                  <w:i/>
                  <w:iCs/>
                </w:rPr>
                <w:t xml:space="preserve">»). </w:t>
              </w:r>
            </w:p>
            <w:p w14:paraId="04A9BEC6" w14:textId="2811CB2E" w:rsidR="00F471C6" w:rsidRPr="00F471C6" w:rsidRDefault="00F471C6" w:rsidP="00F471C6">
              <w:pPr>
                <w:rPr>
                  <w:i/>
                  <w:iCs/>
                </w:rPr>
              </w:pPr>
              <w:r w:rsidRPr="00F471C6">
                <w:rPr>
                  <w:i/>
                  <w:iCs/>
                </w:rPr>
                <w:t xml:space="preserve">Σχεδόν όλοι οι άνθρωποι στον πλανήτη θα αντιμετωπίσουν κάποιο πρόβλημα υγείας των ματιών στη διάρκεια της ζωής τους, ωστόσο πάνω από ένα δισεκατομμύριο άνθρωποι εξακολουθούν να μην έχουν πρόσβαση στις υπηρεσίες και τις θεραπείες που χρειάζονται. Η Παγκόσμια Ημέρα Όρασης αποτελεί μια ετήσια υπενθύμιση να «αγαπάμε τα μάτια μας» (#LoveYourEyes) και μια ευκαιρία να ενωθούμε με εκατομμύρια ανθρώπους σε όλο τον κόσμο που αναγνωρίζουν την αξία της όρασης (για περισσότερες πληροφορίες βλ. </w:t>
              </w:r>
              <w:hyperlink r:id="rId10" w:history="1">
                <w:r w:rsidRPr="00F471C6">
                  <w:rPr>
                    <w:rStyle w:val="-"/>
                    <w:i/>
                    <w:iCs/>
                  </w:rPr>
                  <w:t>https://www.iapb.world/world_sight_day</w:t>
                </w:r>
              </w:hyperlink>
              <w:r w:rsidRPr="00F471C6">
                <w:rPr>
                  <w:i/>
                  <w:iCs/>
                </w:rPr>
                <w:t>)</w:t>
              </w:r>
              <w:r w:rsidRPr="00F471C6">
                <w:rPr>
                  <w:i/>
                  <w:iCs/>
                </w:rPr>
                <w:t xml:space="preserve"> </w:t>
              </w:r>
            </w:p>
            <w:p w14:paraId="3D7CD39D" w14:textId="0EF55AEE" w:rsidR="00F471C6" w:rsidRPr="00F471C6" w:rsidRDefault="00F471C6" w:rsidP="00F471C6">
              <w:pPr>
                <w:rPr>
                  <w:i/>
                  <w:iCs/>
                </w:rPr>
              </w:pPr>
              <w:r w:rsidRPr="00F471C6">
                <w:rPr>
                  <w:i/>
                  <w:iCs/>
                </w:rPr>
                <w:t xml:space="preserve"> Η Πανελλήνια Ένωση Αμφιβληστροειδοπαθών (Π.Ε.Α.) συμμετέχοντας στον εορτασμό της Παγκόσμιας Ημέρας Όρασης με ιδιαίτερη ικανοποίηση και χαρά ανακοινώνει τον σχεδιασμό, την οργάνωση και υλοποίηση μιας μελέτης που αφορά στον προσδιορισμό του προφίλ υγείας των Ατόμων με Αναπηρία Όρασης (</w:t>
              </w:r>
              <w:proofErr w:type="spellStart"/>
              <w:r w:rsidRPr="00F471C6">
                <w:rPr>
                  <w:i/>
                  <w:iCs/>
                </w:rPr>
                <w:t>ΑμΑΟ</w:t>
              </w:r>
              <w:proofErr w:type="spellEnd"/>
              <w:r w:rsidRPr="00F471C6">
                <w:rPr>
                  <w:i/>
                  <w:iCs/>
                </w:rPr>
                <w:t xml:space="preserve">) στην Ελλάδα (2019 </w:t>
              </w:r>
              <w:r w:rsidRPr="00F471C6">
                <w:rPr>
                  <w:i/>
                  <w:iCs/>
                </w:rPr>
                <w:t>-</w:t>
              </w:r>
              <w:r w:rsidRPr="00F471C6">
                <w:rPr>
                  <w:i/>
                  <w:iCs/>
                </w:rPr>
                <w:t xml:space="preserve"> 2020), παραθέτοντας το πρώτο μέρος από τα τρία συνολικά, που θα εκδοθούν σταδιακά.  </w:t>
              </w:r>
            </w:p>
            <w:p w14:paraId="278B4A41" w14:textId="61A4A23F" w:rsidR="009A2211" w:rsidRPr="008C3728" w:rsidRDefault="00F471C6" w:rsidP="00DD176C">
              <w:pPr>
                <w:rPr>
                  <w:b/>
                  <w:bCs/>
                  <w:u w:val="single"/>
                </w:rPr>
              </w:pPr>
              <w:r w:rsidRPr="00F471C6">
                <w:rPr>
                  <w:u w:val="single"/>
                </w:rPr>
                <w:t>Αναλυτικά στην ανακοίνωση της ΠΕΑ που επισυνάπτεται.</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F159" w14:textId="77777777" w:rsidR="00815309" w:rsidRDefault="00815309" w:rsidP="00A5663B">
      <w:pPr>
        <w:spacing w:after="0" w:line="240" w:lineRule="auto"/>
      </w:pPr>
      <w:r>
        <w:separator/>
      </w:r>
    </w:p>
    <w:p w14:paraId="4216BE98" w14:textId="77777777" w:rsidR="00815309" w:rsidRDefault="00815309"/>
  </w:endnote>
  <w:endnote w:type="continuationSeparator" w:id="0">
    <w:p w14:paraId="32666C58" w14:textId="77777777" w:rsidR="00815309" w:rsidRDefault="00815309" w:rsidP="00A5663B">
      <w:pPr>
        <w:spacing w:after="0" w:line="240" w:lineRule="auto"/>
      </w:pPr>
      <w:r>
        <w:continuationSeparator/>
      </w:r>
    </w:p>
    <w:p w14:paraId="1E574151" w14:textId="77777777" w:rsidR="00815309" w:rsidRDefault="00815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39CD" w14:textId="77777777" w:rsidR="00815309" w:rsidRDefault="00815309" w:rsidP="00A5663B">
      <w:pPr>
        <w:spacing w:after="0" w:line="240" w:lineRule="auto"/>
      </w:pPr>
      <w:bookmarkStart w:id="0" w:name="_Hlk484772647"/>
      <w:bookmarkEnd w:id="0"/>
      <w:r>
        <w:separator/>
      </w:r>
    </w:p>
    <w:p w14:paraId="600A4716" w14:textId="77777777" w:rsidR="00815309" w:rsidRDefault="00815309"/>
  </w:footnote>
  <w:footnote w:type="continuationSeparator" w:id="0">
    <w:p w14:paraId="4E695D04" w14:textId="77777777" w:rsidR="00815309" w:rsidRDefault="00815309" w:rsidP="00A5663B">
      <w:pPr>
        <w:spacing w:after="0" w:line="240" w:lineRule="auto"/>
      </w:pPr>
      <w:r>
        <w:continuationSeparator/>
      </w:r>
    </w:p>
    <w:p w14:paraId="3B222F8E" w14:textId="77777777" w:rsidR="00815309" w:rsidRDefault="008153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7"/>
  </w:num>
  <w:num w:numId="2" w16cid:durableId="513492185">
    <w:abstractNumId w:val="7"/>
  </w:num>
  <w:num w:numId="3" w16cid:durableId="591400601">
    <w:abstractNumId w:val="7"/>
  </w:num>
  <w:num w:numId="4" w16cid:durableId="1143305377">
    <w:abstractNumId w:val="7"/>
  </w:num>
  <w:num w:numId="5" w16cid:durableId="1814059642">
    <w:abstractNumId w:val="7"/>
  </w:num>
  <w:num w:numId="6" w16cid:durableId="2110739655">
    <w:abstractNumId w:val="7"/>
  </w:num>
  <w:num w:numId="7" w16cid:durableId="1138381866">
    <w:abstractNumId w:val="7"/>
  </w:num>
  <w:num w:numId="8" w16cid:durableId="819808856">
    <w:abstractNumId w:val="7"/>
  </w:num>
  <w:num w:numId="9" w16cid:durableId="1882670088">
    <w:abstractNumId w:val="7"/>
  </w:num>
  <w:num w:numId="10" w16cid:durableId="31850676">
    <w:abstractNumId w:val="6"/>
  </w:num>
  <w:num w:numId="11" w16cid:durableId="1103309027">
    <w:abstractNumId w:val="5"/>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301E00"/>
    <w:rsid w:val="003071D9"/>
    <w:rsid w:val="00322A0B"/>
    <w:rsid w:val="00326F43"/>
    <w:rsid w:val="003336F9"/>
    <w:rsid w:val="00337205"/>
    <w:rsid w:val="0034662F"/>
    <w:rsid w:val="00356105"/>
    <w:rsid w:val="00361404"/>
    <w:rsid w:val="00371AFA"/>
    <w:rsid w:val="00374074"/>
    <w:rsid w:val="003956F9"/>
    <w:rsid w:val="003A3927"/>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E496A"/>
    <w:rsid w:val="007E66D9"/>
    <w:rsid w:val="0080300C"/>
    <w:rsid w:val="0080787B"/>
    <w:rsid w:val="008104A7"/>
    <w:rsid w:val="00811A9B"/>
    <w:rsid w:val="00813BEB"/>
    <w:rsid w:val="00815309"/>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3F19"/>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65E3C"/>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D0E00"/>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iapb.world/world_sight_da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35898"/>
    <w:rsid w:val="00247F7E"/>
    <w:rsid w:val="002D291F"/>
    <w:rsid w:val="002F7027"/>
    <w:rsid w:val="00350131"/>
    <w:rsid w:val="00356105"/>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A220B"/>
    <w:rsid w:val="00926167"/>
    <w:rsid w:val="009546C6"/>
    <w:rsid w:val="009E0370"/>
    <w:rsid w:val="00A06C47"/>
    <w:rsid w:val="00A83EFD"/>
    <w:rsid w:val="00AC2BF5"/>
    <w:rsid w:val="00AC5D13"/>
    <w:rsid w:val="00AD4DCB"/>
    <w:rsid w:val="00AE3FD8"/>
    <w:rsid w:val="00AE4F09"/>
    <w:rsid w:val="00AF0AE0"/>
    <w:rsid w:val="00B60C7D"/>
    <w:rsid w:val="00BF4F66"/>
    <w:rsid w:val="00C4389A"/>
    <w:rsid w:val="00C540C9"/>
    <w:rsid w:val="00C853D2"/>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1</TotalTime>
  <Pages>1</Pages>
  <Words>342</Words>
  <Characters>1847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3</cp:revision>
  <cp:lastPrinted>2017-05-26T15:11:00Z</cp:lastPrinted>
  <dcterms:created xsi:type="dcterms:W3CDTF">2026-10-08T09:02:00Z</dcterms:created>
  <dcterms:modified xsi:type="dcterms:W3CDTF">2026-10-08T09:02:00Z</dcterms:modified>
  <cp:contentStatus/>
  <dc:language>Ελληνικά</dc:language>
  <cp:version>am-20180624</cp:version>
</cp:coreProperties>
</file>