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5786864"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9077B3">
            <w:rPr>
              <w:rStyle w:val="Char6"/>
            </w:rPr>
            <w:t xml:space="preserve">Χριστίνα Σαμαρά </w:t>
          </w:r>
        </w:sdtContent>
      </w:sdt>
    </w:p>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p w14:paraId="21E06487" w14:textId="6A905831"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12T00:00:00Z">
                    <w:dateFormat w:val="dd.MM.yyyy"/>
                    <w:lid w:val="el-GR"/>
                    <w:storeMappedDataAs w:val="dateTime"/>
                    <w:calendar w:val="gregorian"/>
                  </w:date>
                </w:sdtPr>
                <w:sdtEndPr>
                  <w:rPr>
                    <w:rStyle w:val="a1"/>
                  </w:rPr>
                </w:sdtEndPr>
                <w:sdtContent>
                  <w:r w:rsidR="00C13C2F">
                    <w:rPr>
                      <w:rStyle w:val="Char6"/>
                    </w:rPr>
                    <w:t>12.10.2026</w:t>
                  </w:r>
                </w:sdtContent>
              </w:sdt>
            </w:sdtContent>
          </w:sdt>
        </w:sdtContent>
      </w:sdt>
    </w:p>
    <w:p w14:paraId="387D4CEF" w14:textId="4040A681"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0B3313">
            <w:rPr>
              <w:rStyle w:val="Char6"/>
            </w:rPr>
            <w:t xml:space="preserve"> </w:t>
          </w:r>
          <w:r w:rsidR="00204C89">
            <w:rPr>
              <w:rStyle w:val="Char6"/>
            </w:rPr>
            <w:t>1163</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154901CE"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0B3313" w:rsidRPr="000B3313">
                        <w:t xml:space="preserve">κ. </w:t>
                      </w:r>
                      <w:r w:rsidR="00CE3984">
                        <w:t>Σ. Ζαχαράκη</w:t>
                      </w:r>
                      <w:r w:rsidR="009077B3">
                        <w:t>, Υπουργό Παιδείας</w:t>
                      </w:r>
                      <w:r w:rsidR="002C06EA" w:rsidRPr="002C06EA">
                        <w:t xml:space="preserve"> </w:t>
                      </w:r>
                      <w:r w:rsidR="009077B3">
                        <w:t xml:space="preserve">Θρησκευμάτων </w:t>
                      </w:r>
                      <w:r w:rsidR="002C06EA" w:rsidRPr="002C06EA">
                        <w:t>και Αθλητισμού</w:t>
                      </w:r>
                      <w:r w:rsidR="006837DA" w:rsidRPr="00370785">
                        <w:rPr>
                          <w:strike/>
                        </w:rPr>
                        <w:t xml:space="preserve"> </w:t>
                      </w:r>
                    </w:sdtContent>
                  </w:sdt>
                </w:p>
              </w:sdtContent>
            </w:sdt>
          </w:sdtContent>
        </w:sdt>
      </w:sdtContent>
    </w:sdt>
    <w:p w14:paraId="6CD7E2E5" w14:textId="77777777" w:rsidR="00985BC4" w:rsidRDefault="00985BC4" w:rsidP="0083359D">
      <w:pPr>
        <w:tabs>
          <w:tab w:val="left" w:pos="993"/>
        </w:tabs>
        <w:spacing w:after="480"/>
        <w:ind w:left="992" w:hanging="992"/>
        <w:rPr>
          <w:rStyle w:val="ab"/>
        </w:rPr>
      </w:pPr>
    </w:p>
    <w:p w14:paraId="48D01092" w14:textId="251D371C"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3801045B"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4A6D59" w:rsidRPr="004A6D59">
                    <w:t>Επιτακτική ανάγκη για άμεση κάλυψη των ελλείψεων και διασφάλιση των δικαιωμάτων των μαθητών με αναπηρία</w:t>
                  </w:r>
                  <w:r w:rsidR="004A6D59">
                    <w:t xml:space="preserve"> στα </w:t>
                  </w:r>
                  <w:r w:rsidR="0023385C" w:rsidRPr="0023385C">
                    <w:t xml:space="preserve">Σχολεία της Ρόδου </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5879EC28" w14:textId="51DF6A4A" w:rsidR="00AE1F08" w:rsidRPr="00EB6C02" w:rsidRDefault="009077B3" w:rsidP="004464FF">
              <w:pPr>
                <w:rPr>
                  <w:b/>
                  <w:bCs/>
                  <w:color w:val="auto"/>
                </w:rPr>
              </w:pPr>
              <w:r>
                <w:rPr>
                  <w:b/>
                  <w:bCs/>
                  <w:color w:val="auto"/>
                </w:rPr>
                <w:t>Κ</w:t>
              </w:r>
              <w:r w:rsidR="00CE3984">
                <w:rPr>
                  <w:b/>
                  <w:bCs/>
                  <w:color w:val="auto"/>
                </w:rPr>
                <w:t>υρία</w:t>
              </w:r>
              <w:r>
                <w:rPr>
                  <w:b/>
                  <w:bCs/>
                  <w:color w:val="auto"/>
                </w:rPr>
                <w:t xml:space="preserve"> Υπουργέ</w:t>
              </w:r>
              <w:r w:rsidR="00AE1F08" w:rsidRPr="00EB6C02">
                <w:rPr>
                  <w:b/>
                  <w:bCs/>
                  <w:color w:val="auto"/>
                </w:rPr>
                <w:t>,</w:t>
              </w:r>
              <w:r w:rsidR="0023385C" w:rsidRPr="0023385C">
                <w:t xml:space="preserve"> </w:t>
              </w:r>
              <w:r w:rsidR="0023385C">
                <w:rPr>
                  <w:b/>
                  <w:bCs/>
                  <w:color w:val="auto"/>
                </w:rPr>
                <w:t xml:space="preserve"> </w:t>
              </w:r>
            </w:p>
            <w:p w14:paraId="5921D7C5" w14:textId="1F98F4DC" w:rsidR="00E0147B" w:rsidRDefault="00E0147B" w:rsidP="004464FF">
              <w:pPr>
                <w:rPr>
                  <w:color w:val="auto"/>
                </w:rPr>
              </w:pPr>
              <w:r w:rsidRPr="00E0147B">
                <w:rPr>
                  <w:color w:val="auto"/>
                </w:rPr>
                <w:t xml:space="preserve">Η Εθνική Συνομοσπονδία Ατόμων με Αναπηρία (Ε.Σ.Α.μεΑ.) αποτελεί την τριτοβάθμια Οργάνωση των ατόμων με αναπηρία, χρόνιες </w:t>
              </w:r>
              <w:r w:rsidR="00321C1A">
                <w:rPr>
                  <w:color w:val="auto"/>
                </w:rPr>
                <w:t xml:space="preserve">ή/και σπάνιες </w:t>
              </w:r>
              <w:r w:rsidRPr="00E0147B">
                <w:rPr>
                  <w:color w:val="auto"/>
                </w:rPr>
                <w:t xml:space="preserve">παθήσεις και των οικογενειών τους στη χώρα και αναγνωρισμένο Κοινωνικό Εταίρο της ελληνικής Πολιτείας σε ζητήματα αναπηρίας. </w:t>
              </w:r>
            </w:p>
            <w:p w14:paraId="56860871" w14:textId="21FF2CD8" w:rsidR="00E0147B" w:rsidRDefault="004464FF" w:rsidP="00E0147B">
              <w:r>
                <w:t xml:space="preserve">Κύρια αποστολή της είναι η καταπολέμηση των διακρίσεων σε βάρος των ατόμων με αναπηρία, χρόνιες </w:t>
              </w:r>
              <w:r w:rsidR="00321C1A" w:rsidRPr="00321C1A">
                <w:t xml:space="preserve">ή/και σπάνιες </w:t>
              </w:r>
              <w:r>
                <w:t xml:space="preserve">παθήσεις και των οικογενειών τους και η προώθηση, προστασία και απόλαυση των ανθρωπίνων και συνταγματικά κατοχυρωμένων δικαιωμάτων τους. </w:t>
              </w:r>
              <w:r w:rsidR="009077B3">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Αναπηρίες που η χώρα μας μαζί με το Προαιρετικό της Πρωτόκολλο επικύρωσε με τον Ν. 4074/2012.</w:t>
              </w:r>
            </w:p>
            <w:p w14:paraId="42513CE1" w14:textId="5C002BE7" w:rsidR="00C55947" w:rsidRPr="00C55947" w:rsidRDefault="009077B3" w:rsidP="00C55947">
              <w:r>
                <w:t>Με την παρούσα επιστολή, σας μεταφέρουμε τη</w:t>
              </w:r>
              <w:r w:rsidR="00C55947">
                <w:t>ν έντονη</w:t>
              </w:r>
              <w:r>
                <w:t xml:space="preserve"> διαμαρτυρία </w:t>
              </w:r>
              <w:r w:rsidR="00C55947" w:rsidRPr="00C55947">
                <w:t>του Σ</w:t>
              </w:r>
              <w:r w:rsidR="00C13C2F">
                <w:t>υλλόγου</w:t>
              </w:r>
              <w:r w:rsidR="00C55947" w:rsidRPr="00C55947">
                <w:t xml:space="preserve"> Ατόμων με Αναπηρία</w:t>
              </w:r>
              <w:r w:rsidR="00C13C2F">
                <w:t xml:space="preserve"> </w:t>
              </w:r>
              <w:r w:rsidR="00C13C2F" w:rsidRPr="00C13C2F">
                <w:t>Επαρχίας Ρόδου</w:t>
              </w:r>
              <w:r w:rsidR="00C13C2F">
                <w:t xml:space="preserve"> </w:t>
              </w:r>
              <w:r w:rsidR="00C13C2F" w:rsidRPr="00C13C2F">
                <w:t xml:space="preserve">για τη συνεχιζόμενη υποστελέχωση των Ειδικών Σχολείων της Ρόδου, τα σοβαρά κτιριακά προβλήματα </w:t>
              </w:r>
              <w:r w:rsidR="00321C1A">
                <w:t xml:space="preserve">που αντιμετωπίζουν </w:t>
              </w:r>
              <w:r w:rsidR="00C13C2F" w:rsidRPr="00C13C2F">
                <w:t>και τις ελλείψεις στην ασφαλή μεταφορά των μαθητών με αναπηρία.</w:t>
              </w:r>
              <w:r w:rsidR="00C13C2F">
                <w:t xml:space="preserve"> </w:t>
              </w:r>
            </w:p>
            <w:p w14:paraId="6DB3A35E" w14:textId="1BAC85B2" w:rsidR="00C13C2F" w:rsidRDefault="009077B3" w:rsidP="00C13C2F">
              <w:r>
                <w:t>Όπως επισημαίνε</w:t>
              </w:r>
              <w:r w:rsidR="004F5E7A" w:rsidRPr="004F5E7A">
                <w:t>τα</w:t>
              </w:r>
              <w:r>
                <w:t xml:space="preserve">ι και </w:t>
              </w:r>
              <w:r w:rsidR="004F5E7A" w:rsidRPr="004F5E7A">
                <w:t>στην υπ’ αριθ. πρωτ.</w:t>
              </w:r>
              <w:bookmarkStart w:id="7" w:name="_Hlk214455629"/>
              <w:r w:rsidR="009166BE">
                <w:t xml:space="preserve"> 35</w:t>
              </w:r>
              <w:r w:rsidR="004F5E7A" w:rsidRPr="004F5E7A">
                <w:t>/</w:t>
              </w:r>
              <w:r w:rsidR="009166BE">
                <w:t>11</w:t>
              </w:r>
              <w:r w:rsidR="004F5E7A" w:rsidRPr="004F5E7A">
                <w:t>.</w:t>
              </w:r>
              <w:r w:rsidR="009166BE">
                <w:t>10</w:t>
              </w:r>
              <w:r w:rsidR="004F5E7A" w:rsidRPr="004F5E7A">
                <w:t>.202</w:t>
              </w:r>
              <w:r w:rsidR="00C55947">
                <w:t>6</w:t>
              </w:r>
              <w:r w:rsidR="004F5E7A" w:rsidRPr="004F5E7A">
                <w:t xml:space="preserve"> επιστολή </w:t>
              </w:r>
              <w:bookmarkEnd w:id="7"/>
              <w:r w:rsidR="00C13C2F">
                <w:t xml:space="preserve">του </w:t>
              </w:r>
              <w:r w:rsidR="00C13C2F" w:rsidRPr="00C13C2F">
                <w:t>Σ</w:t>
              </w:r>
              <w:r w:rsidR="00C13C2F">
                <w:t>υλλόγου</w:t>
              </w:r>
              <w:r w:rsidR="00C13C2F" w:rsidRPr="00C13C2F">
                <w:t xml:space="preserve"> ΑμεΑ Επαρχίας Ρόδου </w:t>
              </w:r>
              <w:r w:rsidR="00AE7A1E" w:rsidRPr="00AE7A1E">
                <w:t>την οποία σας επισυνάπτουμε</w:t>
              </w:r>
              <w:r w:rsidR="00C13C2F">
                <w:t xml:space="preserve">, η σχολική χρονιά έχει ξεκινήσει, όμως βασικές ανάγκες των παιδιών παραμένουν ακάλυπτες. Οι ελλείψεις σε </w:t>
              </w:r>
              <w:r w:rsidR="00C13C2F">
                <w:lastRenderedPageBreak/>
                <w:t>εκπαιδευτικούς, ψυχολόγους, κοινωνικούς λειτουργούς, σχολικούς νοσηλευτές και Ειδικό Βοηθητικό Προσωπικό, σε συνδυασμό με την ανεπάρκεια αιθουσών και τις δυσκολίες μεταφοράς, υπονομεύουν την ισότιμη πρόσβαση στην εκπαίδευση και επιβαρύνουν αδικαιολόγητα τις οικογένειες.</w:t>
              </w:r>
            </w:p>
            <w:p w14:paraId="57DF2422" w14:textId="6F755E8B" w:rsidR="00C13C2F" w:rsidRDefault="00C13C2F" w:rsidP="00C13C2F">
              <w:r>
                <w:t>Στο ΕΝΕΕΓΥΛ Ρόδου, σύμφωνα με τα στοιχεία που έχουμε στη διάθεσή μας, περίπου 80 μαθητές υποστηρίζονται από μόλις μία ψυχολόγο, ενώ καταγράφονται σημαντικά κενά σε κοινωνικ</w:t>
              </w:r>
              <w:r w:rsidR="0023385C">
                <w:t>ούς</w:t>
              </w:r>
              <w:r>
                <w:t xml:space="preserve"> λειτουργ</w:t>
              </w:r>
              <w:r w:rsidR="0023385C">
                <w:t>ούς</w:t>
              </w:r>
              <w:r>
                <w:t xml:space="preserve"> και Ειδικό Βοηθητικό Προσωπικό. Στο 1ο Ειδικό Δημοτικό Σχολείο Ρόδου, η αύξηση του αριθμού των μαθητών, οι ελλείψεις προσωπικού και η ανεπάρκεια αιθουσών δημιουργούν σοβαρές λειτουργικές δυσκολίες.</w:t>
              </w:r>
            </w:p>
            <w:p w14:paraId="3409E36E" w14:textId="2DCFA744" w:rsidR="00C13C2F" w:rsidRDefault="00C13C2F" w:rsidP="00C13C2F">
              <w:r>
                <w:t xml:space="preserve">Στο Ειδικό Σχολείο Κρεμαστής παραμένουν ακάλυπτες </w:t>
              </w:r>
              <w:r w:rsidR="0023385C">
                <w:t xml:space="preserve">οι </w:t>
              </w:r>
              <w:r>
                <w:t xml:space="preserve">ανάγκες σε φυσικοθεραπευτή, </w:t>
              </w:r>
              <w:r w:rsidR="0060174F">
                <w:t xml:space="preserve">υπάρχουν </w:t>
              </w:r>
              <w:r>
                <w:t>σοβαρά κτιριακά προβλήματα</w:t>
              </w:r>
              <w:r w:rsidR="0060174F">
                <w:t>, καθώς</w:t>
              </w:r>
              <w:r>
                <w:t xml:space="preserve"> και εκκρεμότητες στη μεταφορά μαθητών από χωριά της Ρόδου. Στο Ειδικό Δημοτικό Σχολείο Λίνδου-</w:t>
              </w:r>
              <w:proofErr w:type="spellStart"/>
              <w:r>
                <w:t>Λάρδου</w:t>
              </w:r>
              <w:proofErr w:type="spellEnd"/>
              <w:r>
                <w:t xml:space="preserve">, οι ελλείψεις βασικών ειδικοτήτων, οι ακατάλληλες υποδομές και οι δυσκολίες μεταφοράς παιδιών που χρησιμοποιούν αναπηρικό αμαξίδιο στερούν από τους μαθητές την αναγκαία υποστήριξη. Αντίστοιχα, ελλείψεις καταγράφονται στο Ειδικό Πειραματικό Σχολείο Ρόδου, ενώ προβλήματα μεταφοράς </w:t>
              </w:r>
              <w:r w:rsidR="00321C1A">
                <w:t xml:space="preserve">μαθητών </w:t>
              </w:r>
              <w:r>
                <w:t>αντιμετωπίζει και το Ειδικό Νηπιαγωγείο Ρόδου.</w:t>
              </w:r>
            </w:p>
            <w:p w14:paraId="50FD31FC" w14:textId="5A39A701" w:rsidR="00C13C2F" w:rsidRDefault="00C13C2F" w:rsidP="00C13C2F">
              <w:r>
                <w:t xml:space="preserve">Εξίσου απαράδεκτη είναι η εικόνα στην Παράλληλη Στήριξη. Για 259 διαγνώσεις μαθητών που χρήζουν υποστήριξης, οι προσλήψεις κατά την Α΄ και Β΄ φάση ανέρχονται συνολικά σε περίπου 80, ενώ η Διεύθυνση Πρωτοβάθμιας Εκπαίδευσης είχε ζητήσει 130 θέσεις. Η απόσταση μεταξύ των </w:t>
              </w:r>
              <w:r w:rsidR="00321C1A">
                <w:t xml:space="preserve">πραγματικών </w:t>
              </w:r>
              <w:r>
                <w:t xml:space="preserve">αναγκών και της στελέχωσης είναι μεγάλη και απαιτεί άμεση αντιμετώπιση. Παράλληλα, η </w:t>
              </w:r>
              <w:r w:rsidR="00321C1A" w:rsidRPr="00321C1A">
                <w:t xml:space="preserve">κάλυψη </w:t>
              </w:r>
              <w:r w:rsidR="00321C1A">
                <w:t>σε σχολικούς</w:t>
              </w:r>
              <w:r>
                <w:t xml:space="preserve"> νοσηλευτικ</w:t>
              </w:r>
              <w:r w:rsidR="00321C1A">
                <w:t>ές</w:t>
              </w:r>
              <w:r>
                <w:t xml:space="preserve"> οφείλει να διασφαλίζει ουσιαστική παρουσία και ασφάλεια για κάθε παιδί, όχι να εξαντλείται σε μια τυπική διαχείριση προσωπικού.</w:t>
              </w:r>
            </w:p>
            <w:p w14:paraId="151B0EBD" w14:textId="4FD29682" w:rsidR="00C13C2F" w:rsidRDefault="00C13C2F" w:rsidP="00C13C2F">
              <w:r>
                <w:t>Η κατάσταση αυτή δεν μπορεί να συνεχιστεί. Δεν είναι αποδεκτό παιδιά με αναπηρία να στερούνται εκπαιδευτική, θεραπευτική και ψυχοκοινωνική υποστήριξη, ούτε οι γονείς να αναγκάζονται να καλύπτουν με δικά τους μέσα τις ευθύνες της Πολιτείας. Η υποστελέχωση, οι ανεπαρκείς υποδομές και η έλλειψη προσβάσιμων μεταφορών δεν αποτελούν απλές διοικητικές εκκρεμότητες. Αφορούν δικαιώματα, ασφάλεια και αξιοπρέπεια.</w:t>
              </w:r>
              <w:r w:rsidR="00321C1A" w:rsidRPr="00321C1A">
                <w:t xml:space="preserve"> Η κατάσταση αυτή επιφέρει δυσάρεστες επιπτώσεις στην ποιοτική εκπαίδευση, η οποία πρέπει να διασφαλίζεται στους μαθητές με αναπηρία από την πολιτεία και τους πολιτειακούς θεσμούς, όπως επιτάσσει και η Διεθνής Σύμβαση του ΟΗΕ για τα Δικαιώματα των Ατόμων με Αναπηρία</w:t>
              </w:r>
            </w:p>
            <w:p w14:paraId="174E8120" w14:textId="77777777" w:rsidR="00AD5013" w:rsidRPr="00AD5013" w:rsidRDefault="00AD5013" w:rsidP="00AD5013">
              <w:pPr>
                <w:rPr>
                  <w:b/>
                  <w:bCs/>
                </w:rPr>
              </w:pPr>
              <w:r w:rsidRPr="00AD5013">
                <w:rPr>
                  <w:b/>
                  <w:bCs/>
                </w:rPr>
                <w:t xml:space="preserve">Κυρία Υπουργέ, </w:t>
              </w:r>
            </w:p>
            <w:p w14:paraId="2D594A09" w14:textId="312AD212" w:rsidR="00AD5013" w:rsidRDefault="00AD5013" w:rsidP="00AD5013">
              <w:r>
                <w:t>Ως εκ τούτου απευθυνόμαστε σε εσάς και ζητάμε την άμεση παρέμβασή σας για την αντιμετώπιση των προαναφερόμενων ζητημάτων</w:t>
              </w:r>
              <w:r w:rsidR="00321C1A">
                <w:t xml:space="preserve"> ως εξής</w:t>
              </w:r>
              <w:r>
                <w:t>:</w:t>
              </w:r>
            </w:p>
            <w:p w14:paraId="72EAFB45" w14:textId="1877AD3E" w:rsidR="00C13C2F" w:rsidRDefault="00AD5013" w:rsidP="00C13C2F">
              <w:r>
                <w:t xml:space="preserve">- </w:t>
              </w:r>
              <w:r w:rsidR="00C13C2F">
                <w:t>Άμεση κάλυψη όλων των κενών σε εκπαιδευτικούς, ειδικό επιστημονικό, θεραπευτικό, νοσηλευτικό και βοηθητικό προσωπικό.</w:t>
              </w:r>
            </w:p>
            <w:p w14:paraId="3BB68332" w14:textId="2F099A11" w:rsidR="00C13C2F" w:rsidRDefault="00AD5013" w:rsidP="00C13C2F">
              <w:r>
                <w:t xml:space="preserve">- </w:t>
              </w:r>
              <w:r w:rsidR="0060174F">
                <w:t>Την π</w:t>
              </w:r>
              <w:r w:rsidR="00C13C2F">
                <w:t>λήρη κάλυψη των αναγκών παράλληλης στήριξης, χωρίς καθυστερήσεις και εκπτώσεις στην εκπαιδευτική υποστήριξη των μαθητών.</w:t>
              </w:r>
            </w:p>
            <w:p w14:paraId="63D3FC30" w14:textId="1330C54B" w:rsidR="00C13C2F" w:rsidRDefault="00AD5013" w:rsidP="00C13C2F">
              <w:r>
                <w:t xml:space="preserve">- </w:t>
              </w:r>
              <w:r w:rsidR="00C13C2F">
                <w:t>Άμεση αντιμετώπιση των κτιριακών προβλημάτων και εξασφάλιση κατάλληλων, ασφαλών και προσβάσιμων χώρων εκπαίδευσης και θεραπείας.</w:t>
              </w:r>
            </w:p>
            <w:p w14:paraId="567EB446" w14:textId="006BA898" w:rsidR="00C13C2F" w:rsidRDefault="00AD5013" w:rsidP="00C13C2F">
              <w:r>
                <w:t xml:space="preserve">- </w:t>
              </w:r>
              <w:r w:rsidR="00C13C2F">
                <w:t xml:space="preserve">Εξασφάλιση ασφαλούς και προσβάσιμης μεταφοράς για όλους τους μαθητές, συμπεριλαμβανομένων όσων </w:t>
              </w:r>
              <w:r w:rsidR="00321C1A">
                <w:t>είναι χρήστες</w:t>
              </w:r>
              <w:r w:rsidR="00C13C2F">
                <w:t xml:space="preserve"> αναπηρικ</w:t>
              </w:r>
              <w:r w:rsidR="00321C1A">
                <w:t>ού</w:t>
              </w:r>
              <w:r w:rsidR="00C13C2F">
                <w:t xml:space="preserve"> αμα</w:t>
              </w:r>
              <w:r w:rsidR="00321C1A">
                <w:t>ξι</w:t>
              </w:r>
              <w:r w:rsidR="00C13C2F">
                <w:t>δ</w:t>
              </w:r>
              <w:r w:rsidR="00321C1A">
                <w:t>ί</w:t>
              </w:r>
              <w:r w:rsidR="00C13C2F">
                <w:t>ο</w:t>
              </w:r>
              <w:r w:rsidR="00321C1A">
                <w:t>υ</w:t>
              </w:r>
              <w:r w:rsidR="00C13C2F">
                <w:t xml:space="preserve"> και όσων κατοικούν σε απομακρυσμένα χωριά.</w:t>
              </w:r>
            </w:p>
            <w:p w14:paraId="55D6BE6A" w14:textId="0B611ADF" w:rsidR="00C13C2F" w:rsidRDefault="00AD5013" w:rsidP="00C13C2F">
              <w:r>
                <w:t xml:space="preserve">- </w:t>
              </w:r>
              <w:r w:rsidR="00C13C2F">
                <w:t>Επαρκή σχολική νοσηλευτική κάλυψη, ανάλογα με τις πραγματικές ανάγκες κάθε μαθητή και σχολικής μονάδας.</w:t>
              </w:r>
            </w:p>
            <w:p w14:paraId="569BDA19" w14:textId="73175E2C" w:rsidR="00C13C2F" w:rsidRDefault="00AD5013" w:rsidP="00C13C2F">
              <w:r>
                <w:t xml:space="preserve"> </w:t>
              </w:r>
              <w:r w:rsidR="00C13C2F">
                <w:t>Καλούμε τους αρμόδιους φορείς να αναλάβουν άμεσα τις ευθύνες τους και να προχωρήσουν σε ουσιαστικές λύσεις. Τα παιδιά με αναπηρία δεν μπορούν να περιμένουν. Θα συνεχίσουμε να διεκδικούμε με συνέπεια την πλήρη κατοχύρωση των δικαιωμάτων τους και τη διασφάλιση ίσων ευκαιριών στην εκπαίδευση, χωρίς αποκλεισμούς και καθυστερήσεις.</w:t>
              </w:r>
            </w:p>
            <w:p w14:paraId="199CFCAD" w14:textId="17D41657" w:rsidR="00C55947" w:rsidRDefault="00C55947" w:rsidP="00C55947">
              <w:r>
                <w:t>Αναμένουμε την άμεση ανταπόκριση και τις απαραίτητες ενέργειές σας για την επίλυση του προβλήματος.</w:t>
              </w:r>
            </w:p>
            <w:p w14:paraId="37CF9877" w14:textId="2C121222" w:rsidR="00AA3BC1" w:rsidRDefault="00DD02C3" w:rsidP="00100FCA">
              <w:r w:rsidRPr="00DD02C3">
                <w:t xml:space="preserve">Συνημμένα σας αποστέλλουμε την υπ’ αριθ. πρωτ. </w:t>
              </w:r>
              <w:r w:rsidR="009166BE" w:rsidRPr="009166BE">
                <w:t xml:space="preserve">35/11.10.2026 επιστολή του Συλλόγου ΑμεΑ Επαρχίας Ρόδου </w:t>
              </w:r>
              <w:r w:rsidRPr="00DD02C3">
                <w:t>που αναφέρεται</w:t>
              </w:r>
              <w:r w:rsidR="002D2C73">
                <w:t xml:space="preserve"> </w:t>
              </w:r>
              <w:r w:rsidR="009166BE">
                <w:t xml:space="preserve">πιο αναλυτικά </w:t>
              </w:r>
              <w:r w:rsidRPr="00DD02C3">
                <w:t>στο εν λόγω ζήτημα.</w:t>
              </w:r>
            </w:p>
            <w:p w14:paraId="7A737BAB" w14:textId="4B91A324" w:rsidR="00AA3BC1" w:rsidRDefault="00000000" w:rsidP="00FF6B8A"/>
          </w:sdtContent>
        </w:sdt>
      </w:sdtContent>
    </w:sdt>
    <w:p w14:paraId="3218EE44" w14:textId="591401CB" w:rsidR="00AA3BC1" w:rsidRPr="00AA3BC1" w:rsidRDefault="00AA3BC1" w:rsidP="00FF6B8A">
      <w:r w:rsidRPr="00AA3BC1">
        <w:t xml:space="preserve"> </w:t>
      </w:r>
      <w:r>
        <w:t xml:space="preserve"> </w:t>
      </w:r>
    </w:p>
    <w:p w14:paraId="217A395B" w14:textId="21C962C9" w:rsidR="00C33BCF" w:rsidRDefault="00C33BCF" w:rsidP="00100FCA"/>
    <w:bookmarkStart w:id="8"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8"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43AFBCF6" w14:textId="77777777" w:rsidR="00872A45" w:rsidRDefault="00872A45" w:rsidP="006B3225">
      <w:pPr>
        <w:spacing w:line="240" w:lineRule="auto"/>
        <w:jc w:val="left"/>
        <w:rPr>
          <w:b/>
        </w:rPr>
      </w:pPr>
    </w:p>
    <w:p w14:paraId="24F0F4E7" w14:textId="66E03DCD"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sdt>
          <w:sdtPr>
            <w:rPr>
              <w:rStyle w:val="BulletsChar"/>
            </w:rPr>
            <w:alias w:val="Πίνακας αποδεκτών"/>
            <w:tag w:val="Πίνακας αποδεκτών"/>
            <w:id w:val="2120099400"/>
            <w:placeholder>
              <w:docPart w:val="016F41FB994A419985C97BB65ACBE9F0"/>
            </w:placeholder>
          </w:sdtPr>
          <w:sdtContent>
            <w:p w14:paraId="04CB4842" w14:textId="5A1A1321" w:rsidR="00CE3984" w:rsidRPr="00CE3984" w:rsidRDefault="00CE3984" w:rsidP="00CE3984">
              <w:pPr>
                <w:pStyle w:val="Bullets0"/>
                <w:numPr>
                  <w:ilvl w:val="0"/>
                  <w:numId w:val="0"/>
                </w:numPr>
                <w:ind w:left="720" w:hanging="720"/>
                <w:rPr>
                  <w:rStyle w:val="BulletsChar"/>
                  <w:color w:val="auto"/>
                </w:rPr>
              </w:pPr>
              <w:r>
                <w:rPr>
                  <w:rStyle w:val="BulletsChar"/>
                </w:rPr>
                <w:t xml:space="preserve">- </w:t>
              </w:r>
              <w:r w:rsidR="00430565">
                <w:rPr>
                  <w:rStyle w:val="BulletsChar"/>
                </w:rPr>
                <w:t>Γ. Γ</w:t>
              </w:r>
              <w:r w:rsidR="00430565" w:rsidRPr="00F32B96">
                <w:rPr>
                  <w:rStyle w:val="BulletsChar"/>
                  <w:color w:val="auto"/>
                </w:rPr>
                <w:t xml:space="preserve">. </w:t>
              </w:r>
              <w:r w:rsidR="00AE1F08" w:rsidRPr="00F32B96">
                <w:rPr>
                  <w:rStyle w:val="BulletsChar"/>
                  <w:color w:val="auto"/>
                </w:rPr>
                <w:t>Α</w:t>
              </w:r>
              <w:r w:rsidR="00A83665" w:rsidRPr="00F32B96">
                <w:rPr>
                  <w:rStyle w:val="BulletsChar"/>
                  <w:color w:val="auto"/>
                </w:rPr>
                <w:t>/</w:t>
              </w:r>
              <w:r w:rsidR="00430565" w:rsidRPr="00F32B96">
                <w:rPr>
                  <w:rStyle w:val="BulletsChar"/>
                  <w:color w:val="auto"/>
                </w:rPr>
                <w:t xml:space="preserve">βάθμιας, </w:t>
              </w:r>
              <w:r w:rsidR="00AE1F08" w:rsidRPr="00F32B96">
                <w:rPr>
                  <w:rStyle w:val="BulletsChar"/>
                  <w:color w:val="auto"/>
                </w:rPr>
                <w:t>Β</w:t>
              </w:r>
              <w:r w:rsidR="00A83665" w:rsidRPr="00F32B96">
                <w:rPr>
                  <w:rStyle w:val="BulletsChar"/>
                  <w:color w:val="auto"/>
                </w:rPr>
                <w:t>/</w:t>
              </w:r>
              <w:r w:rsidR="00430565" w:rsidRPr="00F32B96">
                <w:rPr>
                  <w:rStyle w:val="BulletsChar"/>
                  <w:color w:val="auto"/>
                </w:rPr>
                <w:t>βάθμιας</w:t>
              </w:r>
              <w:r w:rsidR="00AF7000">
                <w:rPr>
                  <w:rStyle w:val="BulletsChar"/>
                </w:rPr>
                <w:t xml:space="preserve"> </w:t>
              </w:r>
              <w:r w:rsidR="00C3668F" w:rsidRPr="00C3668F">
                <w:rPr>
                  <w:rStyle w:val="BulletsChar"/>
                </w:rPr>
                <w:t xml:space="preserve">Εκπαίδευσης </w:t>
              </w:r>
              <w:r w:rsidR="00C3668F">
                <w:rPr>
                  <w:rStyle w:val="BulletsChar"/>
                </w:rPr>
                <w:t xml:space="preserve">και </w:t>
              </w:r>
              <w:r w:rsidR="00AC76E7">
                <w:rPr>
                  <w:rStyle w:val="BulletsChar"/>
                </w:rPr>
                <w:t>Ε</w:t>
              </w:r>
              <w:r w:rsidR="00AF7000">
                <w:rPr>
                  <w:rStyle w:val="BulletsChar"/>
                </w:rPr>
                <w:t>ιδικής Αγωγής</w:t>
              </w:r>
              <w:r w:rsidR="00430565">
                <w:rPr>
                  <w:rStyle w:val="BulletsChar"/>
                </w:rPr>
                <w:t xml:space="preserve">, </w:t>
              </w:r>
              <w:r w:rsidR="00430565" w:rsidRPr="00430565">
                <w:rPr>
                  <w:rStyle w:val="BulletsChar"/>
                </w:rPr>
                <w:t>κ.</w:t>
              </w:r>
              <w:r>
                <w:rPr>
                  <w:rStyle w:val="BulletsChar"/>
                </w:rPr>
                <w:t xml:space="preserve"> </w:t>
              </w:r>
              <w:r w:rsidRPr="00CE3984">
                <w:rPr>
                  <w:rStyle w:val="BulletsChar"/>
                </w:rPr>
                <w:t>Ι.</w:t>
              </w:r>
              <w:r>
                <w:rPr>
                  <w:rStyle w:val="BulletsChar"/>
                </w:rPr>
                <w:t xml:space="preserve"> </w:t>
              </w:r>
              <w:proofErr w:type="spellStart"/>
              <w:r w:rsidRPr="00CE3984">
                <w:rPr>
                  <w:rStyle w:val="BulletsChar"/>
                </w:rPr>
                <w:t>Παπαδομαρκάκη</w:t>
              </w:r>
              <w:proofErr w:type="spellEnd"/>
            </w:p>
            <w:p w14:paraId="400CC3B6" w14:textId="29CD8B89" w:rsidR="001D06F0" w:rsidRDefault="001D06F0" w:rsidP="002D2C73">
              <w:pPr>
                <w:pStyle w:val="Bullets0"/>
                <w:numPr>
                  <w:ilvl w:val="0"/>
                  <w:numId w:val="0"/>
                </w:numPr>
                <w:ind w:left="720" w:hanging="720"/>
                <w:rPr>
                  <w:rStyle w:val="BulletsChar"/>
                </w:rPr>
              </w:pPr>
              <w:r>
                <w:rPr>
                  <w:rStyle w:val="BulletsChar"/>
                </w:rPr>
                <w:t xml:space="preserve">- </w:t>
              </w:r>
              <w:r w:rsidR="00AC793B">
                <w:rPr>
                  <w:rStyle w:val="BulletsChar"/>
                </w:rPr>
                <w:t xml:space="preserve"> Γραφείο </w:t>
              </w:r>
              <w:r w:rsidR="00AC793B" w:rsidRPr="00AC793B">
                <w:rPr>
                  <w:rStyle w:val="BulletsChar"/>
                </w:rPr>
                <w:t>Περιφ</w:t>
              </w:r>
              <w:r w:rsidR="00AC793B">
                <w:rPr>
                  <w:rStyle w:val="BulletsChar"/>
                </w:rPr>
                <w:t>ερειάρχη</w:t>
              </w:r>
              <w:r w:rsidR="00AC793B" w:rsidRPr="00AC793B">
                <w:rPr>
                  <w:rStyle w:val="BulletsChar"/>
                </w:rPr>
                <w:t xml:space="preserve"> Νοτίου Αιγαίου</w:t>
              </w:r>
            </w:p>
            <w:p w14:paraId="6D00D278" w14:textId="77777777" w:rsidR="00AC793B" w:rsidRDefault="00AC793B" w:rsidP="00AC793B">
              <w:pPr>
                <w:rPr>
                  <w:rStyle w:val="BulletsChar"/>
                </w:rPr>
              </w:pPr>
              <w:r>
                <w:rPr>
                  <w:rStyle w:val="BulletsChar"/>
                </w:rPr>
                <w:t xml:space="preserve">- </w:t>
              </w:r>
              <w:r w:rsidRPr="00AC793B">
                <w:rPr>
                  <w:rStyle w:val="BulletsChar"/>
                </w:rPr>
                <w:t xml:space="preserve">Γραφείο </w:t>
              </w:r>
              <w:r>
                <w:rPr>
                  <w:rStyle w:val="BulletsChar"/>
                </w:rPr>
                <w:t xml:space="preserve">Δημάρχου Ρόδου </w:t>
              </w:r>
            </w:p>
            <w:p w14:paraId="48917BBB" w14:textId="70A6F2C9" w:rsidR="00AC793B" w:rsidRDefault="00AC793B" w:rsidP="00AC793B">
              <w:pPr>
                <w:rPr>
                  <w:rStyle w:val="BulletsChar"/>
                </w:rPr>
              </w:pPr>
              <w:r w:rsidRPr="00AC793B">
                <w:rPr>
                  <w:rStyle w:val="BulletsChar"/>
                </w:rPr>
                <w:t>- Δ/νση Πρωτοβάθμιας Εκπαίδευσης Δωδεκανήσου</w:t>
              </w:r>
            </w:p>
            <w:p w14:paraId="7F0B78E4" w14:textId="4414CCC7" w:rsidR="001D06F0" w:rsidRDefault="001D06F0" w:rsidP="00AC793B">
              <w:pPr>
                <w:rPr>
                  <w:rStyle w:val="BulletsChar"/>
                </w:rPr>
              </w:pPr>
              <w:r>
                <w:rPr>
                  <w:rStyle w:val="BulletsChar"/>
                </w:rPr>
                <w:t>- Π.Ο.Σ.Γ.Κ.Α</w:t>
              </w:r>
              <w:r w:rsidR="00884202">
                <w:rPr>
                  <w:rStyle w:val="BulletsChar"/>
                </w:rPr>
                <w:t>.</w:t>
              </w:r>
              <w:r>
                <w:rPr>
                  <w:rStyle w:val="BulletsChar"/>
                </w:rPr>
                <w:t xml:space="preserve">μεΑ. </w:t>
              </w:r>
            </w:p>
            <w:p w14:paraId="7AD58F1E" w14:textId="767085AC" w:rsidR="00AC793B" w:rsidRDefault="00AC793B" w:rsidP="002D2C73">
              <w:pPr>
                <w:pStyle w:val="Bullets0"/>
                <w:numPr>
                  <w:ilvl w:val="0"/>
                  <w:numId w:val="0"/>
                </w:numPr>
                <w:rPr>
                  <w:rStyle w:val="BulletsChar"/>
                </w:rPr>
              </w:pPr>
              <w:r>
                <w:rPr>
                  <w:rStyle w:val="BulletsChar"/>
                </w:rPr>
                <w:t xml:space="preserve">- </w:t>
              </w:r>
              <w:proofErr w:type="spellStart"/>
              <w:r w:rsidRPr="00AC793B">
                <w:rPr>
                  <w:rStyle w:val="BulletsChar"/>
                </w:rPr>
                <w:t>Π.ΟΜ.ΑμεΑ</w:t>
              </w:r>
              <w:proofErr w:type="spellEnd"/>
              <w:r w:rsidRPr="00AC793B">
                <w:rPr>
                  <w:rStyle w:val="BulletsChar"/>
                </w:rPr>
                <w:t>. Νοτίου Αιγαίου</w:t>
              </w:r>
            </w:p>
            <w:p w14:paraId="75005610" w14:textId="01F91CA3" w:rsidR="00AC793B" w:rsidRPr="00AC793B" w:rsidRDefault="00AC793B" w:rsidP="00AC793B">
              <w:pPr>
                <w:pStyle w:val="Bullets0"/>
                <w:numPr>
                  <w:ilvl w:val="0"/>
                  <w:numId w:val="0"/>
                </w:numPr>
                <w:ind w:left="720" w:hanging="720"/>
                <w:rPr>
                  <w:rStyle w:val="BulletsChar"/>
                </w:rPr>
              </w:pPr>
              <w:r>
                <w:rPr>
                  <w:rStyle w:val="BulletsChar"/>
                </w:rPr>
                <w:t xml:space="preserve">- </w:t>
              </w:r>
              <w:r w:rsidR="009166BE" w:rsidRPr="009166BE">
                <w:rPr>
                  <w:rStyle w:val="BulletsChar"/>
                </w:rPr>
                <w:t>Σ</w:t>
              </w:r>
              <w:r w:rsidR="009166BE">
                <w:rPr>
                  <w:rStyle w:val="BulletsChar"/>
                </w:rPr>
                <w:t>ύ</w:t>
              </w:r>
              <w:r w:rsidR="009166BE" w:rsidRPr="009166BE">
                <w:rPr>
                  <w:rStyle w:val="BulletsChar"/>
                </w:rPr>
                <w:t>λλ</w:t>
              </w:r>
              <w:r w:rsidR="009166BE">
                <w:rPr>
                  <w:rStyle w:val="BulletsChar"/>
                </w:rPr>
                <w:t>ο</w:t>
              </w:r>
              <w:r w:rsidR="009166BE" w:rsidRPr="009166BE">
                <w:rPr>
                  <w:rStyle w:val="BulletsChar"/>
                </w:rPr>
                <w:t>γο ΑμεΑ Επαρχίας Ρόδου</w:t>
              </w:r>
              <w:r w:rsidRPr="00AC793B">
                <w:t xml:space="preserve"> </w:t>
              </w:r>
              <w:r>
                <w:rPr>
                  <w:rStyle w:val="BulletsChar"/>
                </w:rPr>
                <w:t xml:space="preserve"> </w:t>
              </w:r>
            </w:p>
            <w:p w14:paraId="1E3A10B7" w14:textId="7A9D23C5" w:rsidR="001D06F0" w:rsidRDefault="00AC793B" w:rsidP="00AC793B">
              <w:pPr>
                <w:pStyle w:val="Bullets0"/>
                <w:numPr>
                  <w:ilvl w:val="0"/>
                  <w:numId w:val="0"/>
                </w:numPr>
                <w:rPr>
                  <w:rStyle w:val="BulletsChar"/>
                </w:rPr>
              </w:pPr>
              <w:r>
                <w:rPr>
                  <w:rStyle w:val="BulletsChar"/>
                </w:rPr>
                <w:t xml:space="preserve"> </w:t>
              </w:r>
            </w:p>
            <w:p w14:paraId="1C54635F" w14:textId="4CDE9ECE" w:rsidR="00CD3CE2" w:rsidRDefault="00000000" w:rsidP="002C06EA">
              <w:pPr>
                <w:pStyle w:val="Bullets0"/>
                <w:numPr>
                  <w:ilvl w:val="0"/>
                  <w:numId w:val="0"/>
                </w:numPr>
                <w:ind w:left="284"/>
              </w:pPr>
            </w:p>
          </w:sdtContent>
        </w:sdt>
      </w:sdtContent>
    </w:sdt>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777B" w14:textId="77777777" w:rsidR="005619E6" w:rsidRDefault="005619E6" w:rsidP="00A5663B">
      <w:pPr>
        <w:spacing w:after="0" w:line="240" w:lineRule="auto"/>
      </w:pPr>
      <w:r>
        <w:separator/>
      </w:r>
    </w:p>
    <w:p w14:paraId="258B8B64" w14:textId="77777777" w:rsidR="005619E6" w:rsidRDefault="005619E6"/>
  </w:endnote>
  <w:endnote w:type="continuationSeparator" w:id="0">
    <w:p w14:paraId="4A542D9B" w14:textId="77777777" w:rsidR="005619E6" w:rsidRDefault="005619E6" w:rsidP="00A5663B">
      <w:pPr>
        <w:spacing w:after="0" w:line="240" w:lineRule="auto"/>
      </w:pPr>
      <w:r>
        <w:continuationSeparator/>
      </w:r>
    </w:p>
    <w:p w14:paraId="1A6662A9" w14:textId="77777777" w:rsidR="005619E6" w:rsidRDefault="00561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30CA" w14:textId="77777777" w:rsidR="005619E6" w:rsidRDefault="005619E6" w:rsidP="00A5663B">
      <w:pPr>
        <w:spacing w:after="0" w:line="240" w:lineRule="auto"/>
      </w:pPr>
      <w:bookmarkStart w:id="0" w:name="_Hlk484772647"/>
      <w:bookmarkEnd w:id="0"/>
      <w:r>
        <w:separator/>
      </w:r>
    </w:p>
    <w:p w14:paraId="49C98AA7" w14:textId="77777777" w:rsidR="005619E6" w:rsidRDefault="005619E6"/>
  </w:footnote>
  <w:footnote w:type="continuationSeparator" w:id="0">
    <w:p w14:paraId="4592DA4C" w14:textId="77777777" w:rsidR="005619E6" w:rsidRDefault="005619E6" w:rsidP="00A5663B">
      <w:pPr>
        <w:spacing w:after="0" w:line="240" w:lineRule="auto"/>
      </w:pPr>
      <w:r>
        <w:continuationSeparator/>
      </w:r>
    </w:p>
    <w:p w14:paraId="2DCD7359" w14:textId="77777777" w:rsidR="005619E6" w:rsidRDefault="005619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5C" w14:textId="2E748E02" w:rsidR="00487EB9" w:rsidRDefault="00487EB9" w:rsidP="006837DA">
    <w:pPr>
      <w:pStyle w:val="a5"/>
    </w:pPr>
    <w:bookmarkStart w:id="9" w:name="_Hlk534859867"/>
    <w:bookmarkStart w:id="10" w:name="_Hlk534859868"/>
    <w:bookmarkStart w:id="11" w:name="_Hlk534860966"/>
    <w:bookmarkStart w:id="12" w:name="_Hlk534860967"/>
    <w:bookmarkStart w:id="13" w:name="_Hlk534861073"/>
    <w:bookmarkStart w:id="14" w:name="_Hlk534861074"/>
    <w:bookmarkStart w:id="15" w:name="_Hlk534861184"/>
    <w:bookmarkStart w:id="16"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6" w:displacedByCustomXml="prev"/>
  <w:bookmarkEnd w:id="15" w:displacedByCustomXml="prev"/>
  <w:bookmarkEnd w:id="14" w:displacedByCustomXml="prev"/>
  <w:bookmarkEnd w:id="13" w:displacedByCustomXml="prev"/>
  <w:bookmarkEnd w:id="12" w:displacedByCustomXml="prev"/>
  <w:bookmarkEnd w:id="11" w:displacedByCustomXml="prev"/>
  <w:bookmarkEnd w:id="10" w:displacedByCustomXml="prev"/>
  <w:bookmarkEnd w:id="9"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87262424"/>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38725889">
    <w:abstractNumId w:val="6"/>
  </w:num>
  <w:num w:numId="2" w16cid:durableId="885794562">
    <w:abstractNumId w:val="6"/>
  </w:num>
  <w:num w:numId="3" w16cid:durableId="1625580394">
    <w:abstractNumId w:val="6"/>
  </w:num>
  <w:num w:numId="4" w16cid:durableId="1695185835">
    <w:abstractNumId w:val="6"/>
  </w:num>
  <w:num w:numId="5" w16cid:durableId="1234468618">
    <w:abstractNumId w:val="6"/>
  </w:num>
  <w:num w:numId="6" w16cid:durableId="2045978241">
    <w:abstractNumId w:val="6"/>
  </w:num>
  <w:num w:numId="7" w16cid:durableId="537085518">
    <w:abstractNumId w:val="6"/>
  </w:num>
  <w:num w:numId="8" w16cid:durableId="870921558">
    <w:abstractNumId w:val="6"/>
  </w:num>
  <w:num w:numId="9" w16cid:durableId="925378553">
    <w:abstractNumId w:val="6"/>
  </w:num>
  <w:num w:numId="10" w16cid:durableId="238443556">
    <w:abstractNumId w:val="5"/>
  </w:num>
  <w:num w:numId="11" w16cid:durableId="1427460330">
    <w:abstractNumId w:val="4"/>
  </w:num>
  <w:num w:numId="12" w16cid:durableId="515970098">
    <w:abstractNumId w:val="3"/>
  </w:num>
  <w:num w:numId="13" w16cid:durableId="1711029148">
    <w:abstractNumId w:val="1"/>
  </w:num>
  <w:num w:numId="14" w16cid:durableId="369304932">
    <w:abstractNumId w:val="0"/>
  </w:num>
  <w:num w:numId="15" w16cid:durableId="1812287908">
    <w:abstractNumId w:val="2"/>
  </w:num>
  <w:num w:numId="16" w16cid:durableId="1184514895">
    <w:abstractNumId w:val="4"/>
  </w:num>
  <w:num w:numId="17" w16cid:durableId="2084715087">
    <w:abstractNumId w:val="4"/>
  </w:num>
  <w:num w:numId="18" w16cid:durableId="1640063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3BAA"/>
    <w:rsid w:val="00011187"/>
    <w:rsid w:val="000145EC"/>
    <w:rsid w:val="00016434"/>
    <w:rsid w:val="000224C1"/>
    <w:rsid w:val="000319B3"/>
    <w:rsid w:val="0003631E"/>
    <w:rsid w:val="00040A36"/>
    <w:rsid w:val="000426E5"/>
    <w:rsid w:val="00042CAA"/>
    <w:rsid w:val="000713A3"/>
    <w:rsid w:val="00080A75"/>
    <w:rsid w:val="0008214A"/>
    <w:rsid w:val="000864B5"/>
    <w:rsid w:val="00091240"/>
    <w:rsid w:val="000A5463"/>
    <w:rsid w:val="000B3313"/>
    <w:rsid w:val="000C0865"/>
    <w:rsid w:val="000C099E"/>
    <w:rsid w:val="000C14DF"/>
    <w:rsid w:val="000C602B"/>
    <w:rsid w:val="000D34E2"/>
    <w:rsid w:val="000D3D70"/>
    <w:rsid w:val="000E2BB8"/>
    <w:rsid w:val="000E30A0"/>
    <w:rsid w:val="000E44E8"/>
    <w:rsid w:val="000F237D"/>
    <w:rsid w:val="000F4280"/>
    <w:rsid w:val="000F5FA2"/>
    <w:rsid w:val="00100FCA"/>
    <w:rsid w:val="00104FD0"/>
    <w:rsid w:val="001078E4"/>
    <w:rsid w:val="001213C4"/>
    <w:rsid w:val="0016039E"/>
    <w:rsid w:val="00161A35"/>
    <w:rsid w:val="00162CAE"/>
    <w:rsid w:val="00163BB3"/>
    <w:rsid w:val="00177D49"/>
    <w:rsid w:val="0018121C"/>
    <w:rsid w:val="0019143F"/>
    <w:rsid w:val="0019497A"/>
    <w:rsid w:val="001A45CB"/>
    <w:rsid w:val="001A62AD"/>
    <w:rsid w:val="001A67BA"/>
    <w:rsid w:val="001B0BEC"/>
    <w:rsid w:val="001B3428"/>
    <w:rsid w:val="001B73CF"/>
    <w:rsid w:val="001B7832"/>
    <w:rsid w:val="001D06F0"/>
    <w:rsid w:val="001E177F"/>
    <w:rsid w:val="001E439E"/>
    <w:rsid w:val="001F1161"/>
    <w:rsid w:val="00202366"/>
    <w:rsid w:val="00204C89"/>
    <w:rsid w:val="002058AF"/>
    <w:rsid w:val="0020752C"/>
    <w:rsid w:val="002251AF"/>
    <w:rsid w:val="0023385C"/>
    <w:rsid w:val="00236A27"/>
    <w:rsid w:val="00255DD0"/>
    <w:rsid w:val="002570E4"/>
    <w:rsid w:val="00261D0F"/>
    <w:rsid w:val="00264E1B"/>
    <w:rsid w:val="0026597B"/>
    <w:rsid w:val="00266962"/>
    <w:rsid w:val="0027672E"/>
    <w:rsid w:val="002A4455"/>
    <w:rsid w:val="002B43D6"/>
    <w:rsid w:val="002B5224"/>
    <w:rsid w:val="002C06EA"/>
    <w:rsid w:val="002C4134"/>
    <w:rsid w:val="002D0AB7"/>
    <w:rsid w:val="002D0F75"/>
    <w:rsid w:val="002D1046"/>
    <w:rsid w:val="002D2C73"/>
    <w:rsid w:val="002F1AAF"/>
    <w:rsid w:val="002F6A89"/>
    <w:rsid w:val="00301E00"/>
    <w:rsid w:val="003071D9"/>
    <w:rsid w:val="00313D58"/>
    <w:rsid w:val="00321C1A"/>
    <w:rsid w:val="00322A0B"/>
    <w:rsid w:val="00323DAC"/>
    <w:rsid w:val="00326F43"/>
    <w:rsid w:val="003336F9"/>
    <w:rsid w:val="003364CB"/>
    <w:rsid w:val="0033667C"/>
    <w:rsid w:val="00337205"/>
    <w:rsid w:val="0034662F"/>
    <w:rsid w:val="00354505"/>
    <w:rsid w:val="00361404"/>
    <w:rsid w:val="00370785"/>
    <w:rsid w:val="00371AFA"/>
    <w:rsid w:val="00380EEB"/>
    <w:rsid w:val="003911AA"/>
    <w:rsid w:val="003956F9"/>
    <w:rsid w:val="003B245B"/>
    <w:rsid w:val="003B3E78"/>
    <w:rsid w:val="003B6AC5"/>
    <w:rsid w:val="003D4D14"/>
    <w:rsid w:val="003D73D0"/>
    <w:rsid w:val="003E38C4"/>
    <w:rsid w:val="003E6DC6"/>
    <w:rsid w:val="003F789B"/>
    <w:rsid w:val="004102B2"/>
    <w:rsid w:val="00412BB7"/>
    <w:rsid w:val="00413626"/>
    <w:rsid w:val="00415D99"/>
    <w:rsid w:val="00421FA4"/>
    <w:rsid w:val="00427C1E"/>
    <w:rsid w:val="00430565"/>
    <w:rsid w:val="00432F7C"/>
    <w:rsid w:val="004355A3"/>
    <w:rsid w:val="00443148"/>
    <w:rsid w:val="004443A9"/>
    <w:rsid w:val="00446003"/>
    <w:rsid w:val="004464FF"/>
    <w:rsid w:val="004642D6"/>
    <w:rsid w:val="004706E6"/>
    <w:rsid w:val="00472CFE"/>
    <w:rsid w:val="00483ACE"/>
    <w:rsid w:val="004853F5"/>
    <w:rsid w:val="00486A3F"/>
    <w:rsid w:val="00487EB9"/>
    <w:rsid w:val="00491C65"/>
    <w:rsid w:val="00497833"/>
    <w:rsid w:val="004A2B62"/>
    <w:rsid w:val="004A2EF2"/>
    <w:rsid w:val="004A6201"/>
    <w:rsid w:val="004A6D59"/>
    <w:rsid w:val="004C6214"/>
    <w:rsid w:val="004D0BE2"/>
    <w:rsid w:val="004D5A2F"/>
    <w:rsid w:val="004F4F53"/>
    <w:rsid w:val="004F5E7A"/>
    <w:rsid w:val="00500A7C"/>
    <w:rsid w:val="00500C61"/>
    <w:rsid w:val="00501973"/>
    <w:rsid w:val="005077D6"/>
    <w:rsid w:val="00517354"/>
    <w:rsid w:val="0052064A"/>
    <w:rsid w:val="00523EAA"/>
    <w:rsid w:val="00530FF8"/>
    <w:rsid w:val="00540ED2"/>
    <w:rsid w:val="00547D78"/>
    <w:rsid w:val="005604ED"/>
    <w:rsid w:val="005619E6"/>
    <w:rsid w:val="00570554"/>
    <w:rsid w:val="00573B0A"/>
    <w:rsid w:val="00574151"/>
    <w:rsid w:val="0058273F"/>
    <w:rsid w:val="00583700"/>
    <w:rsid w:val="005925BA"/>
    <w:rsid w:val="005956CD"/>
    <w:rsid w:val="005A4542"/>
    <w:rsid w:val="005B00C5"/>
    <w:rsid w:val="005B661B"/>
    <w:rsid w:val="005B7282"/>
    <w:rsid w:val="005C3A6C"/>
    <w:rsid w:val="005C4063"/>
    <w:rsid w:val="005C5A0B"/>
    <w:rsid w:val="005C77D5"/>
    <w:rsid w:val="005D05EE"/>
    <w:rsid w:val="005D2B1C"/>
    <w:rsid w:val="005D30F3"/>
    <w:rsid w:val="005D44A7"/>
    <w:rsid w:val="005D4AA0"/>
    <w:rsid w:val="005D79DA"/>
    <w:rsid w:val="005F5A54"/>
    <w:rsid w:val="0060174F"/>
    <w:rsid w:val="00601C14"/>
    <w:rsid w:val="00604AF8"/>
    <w:rsid w:val="00610A7E"/>
    <w:rsid w:val="00612214"/>
    <w:rsid w:val="00616929"/>
    <w:rsid w:val="00617AC0"/>
    <w:rsid w:val="00642AA7"/>
    <w:rsid w:val="00647299"/>
    <w:rsid w:val="00651CD5"/>
    <w:rsid w:val="00655019"/>
    <w:rsid w:val="0066741D"/>
    <w:rsid w:val="00680846"/>
    <w:rsid w:val="0068191C"/>
    <w:rsid w:val="006837DA"/>
    <w:rsid w:val="006A785A"/>
    <w:rsid w:val="006C7EBA"/>
    <w:rsid w:val="006D0554"/>
    <w:rsid w:val="006E3A76"/>
    <w:rsid w:val="006E692F"/>
    <w:rsid w:val="006E6B93"/>
    <w:rsid w:val="006F050F"/>
    <w:rsid w:val="006F68D0"/>
    <w:rsid w:val="006F7606"/>
    <w:rsid w:val="00702707"/>
    <w:rsid w:val="007059ED"/>
    <w:rsid w:val="007107E3"/>
    <w:rsid w:val="0072145A"/>
    <w:rsid w:val="0072181C"/>
    <w:rsid w:val="00723B15"/>
    <w:rsid w:val="00752538"/>
    <w:rsid w:val="00754C30"/>
    <w:rsid w:val="00763FCD"/>
    <w:rsid w:val="00767D09"/>
    <w:rsid w:val="0077016C"/>
    <w:rsid w:val="00795A74"/>
    <w:rsid w:val="007A3B3E"/>
    <w:rsid w:val="007A781F"/>
    <w:rsid w:val="007D2025"/>
    <w:rsid w:val="007D2B63"/>
    <w:rsid w:val="007E4D95"/>
    <w:rsid w:val="007E59E0"/>
    <w:rsid w:val="007E66D9"/>
    <w:rsid w:val="007F16E7"/>
    <w:rsid w:val="007F5A18"/>
    <w:rsid w:val="007F77CE"/>
    <w:rsid w:val="0080787B"/>
    <w:rsid w:val="008104A7"/>
    <w:rsid w:val="008109EF"/>
    <w:rsid w:val="00811A9B"/>
    <w:rsid w:val="0082394C"/>
    <w:rsid w:val="008321C9"/>
    <w:rsid w:val="0083359D"/>
    <w:rsid w:val="00842387"/>
    <w:rsid w:val="00844E16"/>
    <w:rsid w:val="00857467"/>
    <w:rsid w:val="00872A45"/>
    <w:rsid w:val="00876B17"/>
    <w:rsid w:val="00880266"/>
    <w:rsid w:val="00884202"/>
    <w:rsid w:val="00886205"/>
    <w:rsid w:val="00890E52"/>
    <w:rsid w:val="008960BB"/>
    <w:rsid w:val="008A26A3"/>
    <w:rsid w:val="008A421B"/>
    <w:rsid w:val="008B3278"/>
    <w:rsid w:val="008B5B34"/>
    <w:rsid w:val="008C77B4"/>
    <w:rsid w:val="008D1359"/>
    <w:rsid w:val="008D43B9"/>
    <w:rsid w:val="008E50A0"/>
    <w:rsid w:val="008F00C5"/>
    <w:rsid w:val="008F0453"/>
    <w:rsid w:val="008F4A49"/>
    <w:rsid w:val="009077B3"/>
    <w:rsid w:val="009166BE"/>
    <w:rsid w:val="00936BAC"/>
    <w:rsid w:val="009503E0"/>
    <w:rsid w:val="00950407"/>
    <w:rsid w:val="00953909"/>
    <w:rsid w:val="00972E62"/>
    <w:rsid w:val="00980425"/>
    <w:rsid w:val="00985BC4"/>
    <w:rsid w:val="00992D6D"/>
    <w:rsid w:val="00995C38"/>
    <w:rsid w:val="009A2CF8"/>
    <w:rsid w:val="009A4192"/>
    <w:rsid w:val="009A41A8"/>
    <w:rsid w:val="009B3183"/>
    <w:rsid w:val="009C06F7"/>
    <w:rsid w:val="009C4D45"/>
    <w:rsid w:val="009E6773"/>
    <w:rsid w:val="00A00DD3"/>
    <w:rsid w:val="00A04D49"/>
    <w:rsid w:val="00A0512E"/>
    <w:rsid w:val="00A05FCF"/>
    <w:rsid w:val="00A12E23"/>
    <w:rsid w:val="00A24A4D"/>
    <w:rsid w:val="00A32253"/>
    <w:rsid w:val="00A35350"/>
    <w:rsid w:val="00A36690"/>
    <w:rsid w:val="00A477C4"/>
    <w:rsid w:val="00A50C2A"/>
    <w:rsid w:val="00A5663B"/>
    <w:rsid w:val="00A66F36"/>
    <w:rsid w:val="00A8235C"/>
    <w:rsid w:val="00A83665"/>
    <w:rsid w:val="00A862B1"/>
    <w:rsid w:val="00A86882"/>
    <w:rsid w:val="00A90B3F"/>
    <w:rsid w:val="00A95B0F"/>
    <w:rsid w:val="00AA3BC1"/>
    <w:rsid w:val="00AA613F"/>
    <w:rsid w:val="00AB2576"/>
    <w:rsid w:val="00AC0D27"/>
    <w:rsid w:val="00AC766E"/>
    <w:rsid w:val="00AC76E7"/>
    <w:rsid w:val="00AC793B"/>
    <w:rsid w:val="00AD13AB"/>
    <w:rsid w:val="00AD5013"/>
    <w:rsid w:val="00AE0B71"/>
    <w:rsid w:val="00AE1F08"/>
    <w:rsid w:val="00AE7A1E"/>
    <w:rsid w:val="00AF1545"/>
    <w:rsid w:val="00AF66C4"/>
    <w:rsid w:val="00AF7000"/>
    <w:rsid w:val="00AF7DE7"/>
    <w:rsid w:val="00B01AB1"/>
    <w:rsid w:val="00B14597"/>
    <w:rsid w:val="00B24CE3"/>
    <w:rsid w:val="00B24F28"/>
    <w:rsid w:val="00B257E8"/>
    <w:rsid w:val="00B25CDE"/>
    <w:rsid w:val="00B30846"/>
    <w:rsid w:val="00B343FA"/>
    <w:rsid w:val="00B4479D"/>
    <w:rsid w:val="00B621B5"/>
    <w:rsid w:val="00B72513"/>
    <w:rsid w:val="00B73A9A"/>
    <w:rsid w:val="00B75500"/>
    <w:rsid w:val="00B926D1"/>
    <w:rsid w:val="00B92A91"/>
    <w:rsid w:val="00B93222"/>
    <w:rsid w:val="00B977C3"/>
    <w:rsid w:val="00BD105C"/>
    <w:rsid w:val="00BE04D8"/>
    <w:rsid w:val="00BE52FC"/>
    <w:rsid w:val="00BE6103"/>
    <w:rsid w:val="00BF7928"/>
    <w:rsid w:val="00C0166C"/>
    <w:rsid w:val="00C04B0C"/>
    <w:rsid w:val="00C061F0"/>
    <w:rsid w:val="00C115D4"/>
    <w:rsid w:val="00C13744"/>
    <w:rsid w:val="00C13C2F"/>
    <w:rsid w:val="00C2350C"/>
    <w:rsid w:val="00C243A1"/>
    <w:rsid w:val="00C30DF5"/>
    <w:rsid w:val="00C31308"/>
    <w:rsid w:val="00C32FBB"/>
    <w:rsid w:val="00C33BCF"/>
    <w:rsid w:val="00C3668F"/>
    <w:rsid w:val="00C37321"/>
    <w:rsid w:val="00C4399C"/>
    <w:rsid w:val="00C4571F"/>
    <w:rsid w:val="00C46534"/>
    <w:rsid w:val="00C55583"/>
    <w:rsid w:val="00C55947"/>
    <w:rsid w:val="00C64364"/>
    <w:rsid w:val="00C667D8"/>
    <w:rsid w:val="00C80117"/>
    <w:rsid w:val="00C80445"/>
    <w:rsid w:val="00C82ED9"/>
    <w:rsid w:val="00C83F4F"/>
    <w:rsid w:val="00C864D7"/>
    <w:rsid w:val="00C90057"/>
    <w:rsid w:val="00C97422"/>
    <w:rsid w:val="00CA1AE3"/>
    <w:rsid w:val="00CA3674"/>
    <w:rsid w:val="00CC22AC"/>
    <w:rsid w:val="00CC59F5"/>
    <w:rsid w:val="00CC62E9"/>
    <w:rsid w:val="00CD3CE2"/>
    <w:rsid w:val="00CD6D05"/>
    <w:rsid w:val="00CE0328"/>
    <w:rsid w:val="00CE366F"/>
    <w:rsid w:val="00CE3984"/>
    <w:rsid w:val="00CE5FF4"/>
    <w:rsid w:val="00CF0E8A"/>
    <w:rsid w:val="00CF76FA"/>
    <w:rsid w:val="00D00AC1"/>
    <w:rsid w:val="00D01C51"/>
    <w:rsid w:val="00D11B9D"/>
    <w:rsid w:val="00D14800"/>
    <w:rsid w:val="00D25975"/>
    <w:rsid w:val="00D27CBC"/>
    <w:rsid w:val="00D4303F"/>
    <w:rsid w:val="00D43376"/>
    <w:rsid w:val="00D4455A"/>
    <w:rsid w:val="00D45F27"/>
    <w:rsid w:val="00D7519B"/>
    <w:rsid w:val="00D7643E"/>
    <w:rsid w:val="00D946AB"/>
    <w:rsid w:val="00DA5411"/>
    <w:rsid w:val="00DB0E18"/>
    <w:rsid w:val="00DB2FC8"/>
    <w:rsid w:val="00DC4FCC"/>
    <w:rsid w:val="00DC64B0"/>
    <w:rsid w:val="00DD02C3"/>
    <w:rsid w:val="00DD0F78"/>
    <w:rsid w:val="00DD1D03"/>
    <w:rsid w:val="00DD4CDE"/>
    <w:rsid w:val="00DD7797"/>
    <w:rsid w:val="00DE3DAF"/>
    <w:rsid w:val="00DE62F3"/>
    <w:rsid w:val="00DF27F7"/>
    <w:rsid w:val="00E0147B"/>
    <w:rsid w:val="00E018A8"/>
    <w:rsid w:val="00E03E06"/>
    <w:rsid w:val="00E16B7C"/>
    <w:rsid w:val="00E206BA"/>
    <w:rsid w:val="00E22772"/>
    <w:rsid w:val="00E357D4"/>
    <w:rsid w:val="00E40395"/>
    <w:rsid w:val="00E42367"/>
    <w:rsid w:val="00E429AD"/>
    <w:rsid w:val="00E55813"/>
    <w:rsid w:val="00E63208"/>
    <w:rsid w:val="00E70687"/>
    <w:rsid w:val="00E71701"/>
    <w:rsid w:val="00E72589"/>
    <w:rsid w:val="00E776F1"/>
    <w:rsid w:val="00E922F5"/>
    <w:rsid w:val="00EB6C02"/>
    <w:rsid w:val="00EC322C"/>
    <w:rsid w:val="00EE0F94"/>
    <w:rsid w:val="00EE2A17"/>
    <w:rsid w:val="00EE6171"/>
    <w:rsid w:val="00EE65BD"/>
    <w:rsid w:val="00EF66B1"/>
    <w:rsid w:val="00EF70C2"/>
    <w:rsid w:val="00F02B8E"/>
    <w:rsid w:val="00F071B9"/>
    <w:rsid w:val="00F21A91"/>
    <w:rsid w:val="00F21B29"/>
    <w:rsid w:val="00F239E9"/>
    <w:rsid w:val="00F307BF"/>
    <w:rsid w:val="00F32B96"/>
    <w:rsid w:val="00F42CC8"/>
    <w:rsid w:val="00F62977"/>
    <w:rsid w:val="00F64D51"/>
    <w:rsid w:val="00F736BA"/>
    <w:rsid w:val="00F80939"/>
    <w:rsid w:val="00F84821"/>
    <w:rsid w:val="00F8631B"/>
    <w:rsid w:val="00F97D08"/>
    <w:rsid w:val="00FA015E"/>
    <w:rsid w:val="00FA55E7"/>
    <w:rsid w:val="00FC1052"/>
    <w:rsid w:val="00FC61EC"/>
    <w:rsid w:val="00FC692B"/>
    <w:rsid w:val="00FD1DDB"/>
    <w:rsid w:val="00FD70B0"/>
    <w:rsid w:val="00FE3BDB"/>
    <w:rsid w:val="00FF40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961417"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016F41FB994A419985C97BB65ACBE9F0"/>
        <w:category>
          <w:name w:val="Γενικά"/>
          <w:gallery w:val="placeholder"/>
        </w:category>
        <w:types>
          <w:type w:val="bbPlcHdr"/>
        </w:types>
        <w:behaviors>
          <w:behavior w:val="content"/>
        </w:behaviors>
        <w:guid w:val="{358B2AC8-B7E8-4CA4-98A6-13C8F18CECB5}"/>
      </w:docPartPr>
      <w:docPartBody>
        <w:p w:rsidR="00961417" w:rsidRDefault="008F21FC">
          <w:pPr>
            <w:pStyle w:val="016F41FB994A419985C97BB65ACBE9F0"/>
          </w:pPr>
          <w:r w:rsidRPr="004E58EE">
            <w:rPr>
              <w:rStyle w:val="a3"/>
            </w:rPr>
            <w:t>Κάντε κλικ ή πατήστε εδώ για να εισαγάγετε κείμενο.</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40A36"/>
    <w:rsid w:val="001C78CB"/>
    <w:rsid w:val="001F2C8B"/>
    <w:rsid w:val="00295AB1"/>
    <w:rsid w:val="004805B9"/>
    <w:rsid w:val="00505F85"/>
    <w:rsid w:val="00512664"/>
    <w:rsid w:val="005C3E17"/>
    <w:rsid w:val="00644B36"/>
    <w:rsid w:val="006A782A"/>
    <w:rsid w:val="006D2410"/>
    <w:rsid w:val="006E07D8"/>
    <w:rsid w:val="007A3B3E"/>
    <w:rsid w:val="007D792D"/>
    <w:rsid w:val="008F21FC"/>
    <w:rsid w:val="00961417"/>
    <w:rsid w:val="009A2CF8"/>
    <w:rsid w:val="00A13D74"/>
    <w:rsid w:val="00A43E1B"/>
    <w:rsid w:val="00A47BC0"/>
    <w:rsid w:val="00A50C2A"/>
    <w:rsid w:val="00A95B0F"/>
    <w:rsid w:val="00AF198F"/>
    <w:rsid w:val="00B00035"/>
    <w:rsid w:val="00C03B3E"/>
    <w:rsid w:val="00C5537D"/>
    <w:rsid w:val="00CF204F"/>
    <w:rsid w:val="00CF71B9"/>
    <w:rsid w:val="00D946AB"/>
    <w:rsid w:val="00DB1B84"/>
    <w:rsid w:val="00E1472A"/>
    <w:rsid w:val="00E5112A"/>
    <w:rsid w:val="00F21571"/>
    <w:rsid w:val="00F549DD"/>
    <w:rsid w:val="00FE4E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016F41FB994A419985C97BB65ACBE9F0">
    <w:name w:val="016F41FB994A419985C97BB65ACBE9F0"/>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9FEFE40-210B-4508-9524-82C47E5D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1</TotalTime>
  <Pages>4</Pages>
  <Words>951</Words>
  <Characters>5136</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2021-10-21T08:44:00Z</cp:lastPrinted>
  <dcterms:created xsi:type="dcterms:W3CDTF">2026-10-13T06:34:00Z</dcterms:created>
  <dcterms:modified xsi:type="dcterms:W3CDTF">2026-10-13T06:34:00Z</dcterms:modified>
  <cp:contentStatus/>
  <dc:language>Ελληνικά</dc:language>
  <cp:version>am-20180624</cp:version>
</cp:coreProperties>
</file>