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4F3C1A67"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19T00:00:00Z">
                    <w:dateFormat w:val="dd.MM.yyyy"/>
                    <w:lid w:val="el-GR"/>
                    <w:storeMappedDataAs w:val="dateTime"/>
                    <w:calendar w:val="gregorian"/>
                  </w:date>
                </w:sdtPr>
                <w:sdtContent>
                  <w:r w:rsidR="006F0970">
                    <w:t>19.10.2026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45677A74"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Cs/>
              </w:rPr>
              <w:alias w:val="Τίτλος"/>
              <w:tag w:val="Τίτλος"/>
              <w:id w:val="-726219383"/>
              <w:lock w:val="sdtLocked"/>
              <w:placeholder>
                <w:docPart w:val="26FD0C6718E343D29245E5C6688DF4BB"/>
              </w:placeholder>
              <w:text/>
            </w:sdtPr>
            <w:sdtContent>
              <w:r w:rsidR="006F0970" w:rsidRPr="006F0970">
                <w:rPr>
                  <w:bCs/>
                </w:rPr>
                <w:t>Ε.Σ.Α.μεΑ.: Συμμετοχή Π.Ο.Α.μεΑ.Β.Α. στην κινητοποίηση για το Αεροδρόμιο της Χίου</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rFonts w:eastAsiaTheme="minorHAnsi" w:cstheme="minorBidi"/>
              <w:b/>
              <w:color w:val="auto"/>
              <w:kern w:val="2"/>
              <w:u w:val="single"/>
              <w14:ligatures w14:val="standardContextual"/>
            </w:rPr>
          </w:sdtEndPr>
          <w:sdtContent>
            <w:p w14:paraId="25BF8A3A" w14:textId="150B53F2" w:rsidR="006F0970" w:rsidRDefault="002D0FB3" w:rsidP="006F0970">
              <w:r>
                <w:t>Η Εθνική Συνομοσπονδία Ατόμων με Αναπηρία (Ε.Σ.Α.μεΑ.</w:t>
              </w:r>
              <w:r w:rsidR="00637119">
                <w:t>)</w:t>
              </w:r>
              <w:r>
                <w:t xml:space="preserve"> </w:t>
              </w:r>
              <w:r w:rsidR="007D74F2" w:rsidRPr="007D74F2">
                <w:t xml:space="preserve">δημοσιεύει </w:t>
              </w:r>
              <w:r w:rsidR="006F0970">
                <w:t>την ανακοίνωση της Περιφερειακής</w:t>
              </w:r>
              <w:r w:rsidR="006F0970">
                <w:t xml:space="preserve"> Ομοσπονδία ΑμεΑ Βορείου Αιγαίου</w:t>
              </w:r>
              <w:r w:rsidR="006F0970">
                <w:t>, που</w:t>
              </w:r>
              <w:r w:rsidR="006F0970">
                <w:t xml:space="preserve"> συμμετέχει στην </w:t>
              </w:r>
              <w:proofErr w:type="spellStart"/>
              <w:r w:rsidR="006F0970">
                <w:t>Π</w:t>
              </w:r>
              <w:r w:rsidR="006F0970">
                <w:t>αγχιακή</w:t>
              </w:r>
              <w:proofErr w:type="spellEnd"/>
              <w:r w:rsidR="006F0970">
                <w:t xml:space="preserve"> κινητοποίηση για να μην κλείσει το αεροδρόμιο της Χίου και καλ</w:t>
              </w:r>
              <w:r w:rsidR="006F0970">
                <w:t>εί</w:t>
              </w:r>
              <w:r w:rsidR="006F0970">
                <w:t xml:space="preserve"> τους φορείς μέλη </w:t>
              </w:r>
              <w:r w:rsidR="006F0970">
                <w:t>της</w:t>
              </w:r>
              <w:r w:rsidR="006F0970">
                <w:t xml:space="preserve"> και τα </w:t>
              </w:r>
              <w:r w:rsidR="006F0970">
                <w:t>ά</w:t>
              </w:r>
              <w:r w:rsidR="006F0970">
                <w:t xml:space="preserve">τομα με </w:t>
              </w:r>
              <w:r w:rsidR="006F0970">
                <w:t>α</w:t>
              </w:r>
              <w:r w:rsidR="006F0970">
                <w:t xml:space="preserve">ναπηρία και οικογένειες στην συγκέντρωση διαμαρτυρίας τη Δευτέρα </w:t>
              </w:r>
              <w:r w:rsidR="006F0970">
                <w:t>19 Οκτωβρίου στις</w:t>
              </w:r>
              <w:r w:rsidR="006F0970">
                <w:t>12:00 στην κεντρική πλατεία της Χίου.</w:t>
              </w:r>
              <w:r w:rsidR="006F0970">
                <w:t xml:space="preserve"> Για το ίδιο ζήτημα διαμαρτύρεται και το </w:t>
              </w:r>
              <w:r w:rsidR="006F0970" w:rsidRPr="006F0970">
                <w:t>Σωματείο Ατόμων με Σκλήρυνση Κατά Πλάκας Χίου</w:t>
              </w:r>
              <w:r w:rsidR="006F0970">
                <w:t>. Αναλυτικά οι ανακοινώσεις:</w:t>
              </w:r>
            </w:p>
            <w:p w14:paraId="29617089" w14:textId="53FE6CE3" w:rsidR="006F0970" w:rsidRPr="006F0970" w:rsidRDefault="006F0970" w:rsidP="006F0970">
              <w:pPr>
                <w:rPr>
                  <w:b/>
                  <w:bCs/>
                </w:rPr>
              </w:pPr>
              <w:r w:rsidRPr="006F0970">
                <w:rPr>
                  <w:b/>
                  <w:bCs/>
                </w:rPr>
                <w:t>Περιφερειακή Ομοσπονδία ΑμεΑ Βορείου Αιγαίου</w:t>
              </w:r>
              <w:r w:rsidRPr="006F0970">
                <w:rPr>
                  <w:b/>
                  <w:bCs/>
                </w:rPr>
                <w:t>:</w:t>
              </w:r>
            </w:p>
            <w:p w14:paraId="59840823" w14:textId="4DCE25C8" w:rsidR="006F0970" w:rsidRDefault="006F0970" w:rsidP="006F0970">
              <w:r>
                <w:t>«</w:t>
              </w:r>
              <w:r>
                <w:t>Το 4μηνο κλείσιμο του αεροδρομίου, δημιουργεί σοβαρές επιπτώσεις και δικαιολογημένη αγωνία στα ΑΜΕΑ και τις οικογένειές μας. Ζητάμε όλο αυτό το διάστημα να εξασφαλιστεί η απρόσκοπτη σύνδεση με την ηπειρωτική χώρα και τα άλλα νησιά με ενίσχυση των ακτοπλοϊκών δρομολογίων.</w:t>
              </w:r>
              <w:r>
                <w:t xml:space="preserve"> </w:t>
              </w:r>
            </w:p>
            <w:p w14:paraId="5F2F8735" w14:textId="788C4A16" w:rsidR="006F0970" w:rsidRDefault="006F0970" w:rsidP="006F0970">
              <w:r>
                <w:t>Τα ΑμεΑ, οι χρονίως πάσχοντες, βρίσκονται διαχρονικά σε αδιέξοδο με το πρόβλημα των πανάκριβων αεροπορικών εισιτηρίων, που καθιστούν απαγορευτικά τα ταξίδια, όσο αναγκαία κι επείγοντα κι αν είναι για ιατρικούς λόγους που συχνά αντιμετωπίζουμε. Το πρόβλημα οξύνεται λόγω της έλλειψης υποδομών υγείας στο νησί, αλλά και από τα πολύ χαμηλά εισοδήματα σε ΑμεΑ και τις οικογένειές μας, καθώς και από την ακρίβεια.</w:t>
              </w:r>
            </w:p>
            <w:p w14:paraId="16206CD9" w14:textId="48BFB51E" w:rsidR="006F0970" w:rsidRDefault="006F0970" w:rsidP="006F0970">
              <w:r>
                <w:t>Τα αιτήματά μας για γενναίες εκπτώσεις στα αεροπορικά και ακτοπλοϊκά εισιτήρια για τις ευάλωτες ομάδες πέφτουν στο κενό από την κυβέρνηση και τις αεροπορικές εταιρείες που κυνηγούν τα κέρδη.</w:t>
              </w:r>
              <w:r>
                <w:t xml:space="preserve"> </w:t>
              </w:r>
            </w:p>
            <w:p w14:paraId="74FC786D" w14:textId="77777777" w:rsidR="006F0970" w:rsidRDefault="006F0970" w:rsidP="006F0970">
              <w:pPr>
                <w:pStyle w:val="a9"/>
                <w:numPr>
                  <w:ilvl w:val="0"/>
                  <w:numId w:val="17"/>
                </w:numPr>
              </w:pPr>
              <w:r>
                <w:t>Απαιτούμε λοιπόν καμία νέα αύξηση στα εισιτήρια, μείωση τώρα όλων των ακτοπλοϊκών και αεροπορικών εισιτηρίων στο 50% για Αμεα, ανεξαρτήτως ποσοστού αναπηρίας και δωρεάν μετακινήσεις για λόγους υγείας με βεβαίωση γιατρού.</w:t>
              </w:r>
            </w:p>
            <w:p w14:paraId="14A4E543" w14:textId="77777777" w:rsidR="006F0970" w:rsidRDefault="006F0970" w:rsidP="006F0970">
              <w:pPr>
                <w:pStyle w:val="a9"/>
                <w:numPr>
                  <w:ilvl w:val="0"/>
                  <w:numId w:val="17"/>
                </w:numPr>
              </w:pPr>
              <w:r>
                <w:t xml:space="preserve">Να δοθεί λύση στο ζήτημα των </w:t>
              </w:r>
              <w:proofErr w:type="spellStart"/>
              <w:r>
                <w:t>αεροδιακομιδων</w:t>
              </w:r>
              <w:proofErr w:type="spellEnd"/>
              <w:r>
                <w:t xml:space="preserve"> με σταθερή παρουσία μέσων στο νησί.</w:t>
              </w:r>
            </w:p>
            <w:p w14:paraId="14FBF1F7" w14:textId="77777777" w:rsidR="006F0970" w:rsidRDefault="006F0970" w:rsidP="006F0970">
              <w:pPr>
                <w:pStyle w:val="a9"/>
                <w:numPr>
                  <w:ilvl w:val="0"/>
                  <w:numId w:val="17"/>
                </w:numPr>
              </w:pPr>
              <w:r>
                <w:t>Μέτρα ενίσχυσης του νοσοκομείου σε προσωπικό και εξοπλισμό, ώστε να μπορεί να αντιμετωπίσει διαγνώσεις, θεραπείες χρονίως πασχόντων και επείγοντα περιστατικά σε περίπτωση αδύνατη διακομιδής.</w:t>
              </w:r>
            </w:p>
            <w:p w14:paraId="207E542B" w14:textId="77777777" w:rsidR="006F0970" w:rsidRDefault="006F0970" w:rsidP="006F0970">
              <w:pPr>
                <w:pStyle w:val="a9"/>
                <w:numPr>
                  <w:ilvl w:val="0"/>
                  <w:numId w:val="17"/>
                </w:numPr>
              </w:pPr>
              <w:r>
                <w:t>Να εξεταστεί η ταχύτερη εκτέλεση των εργασιών με περισσότερο προσωπικό και μέτρα ασφαλείας και με ευθύνη του κράτους να δοθούν εγγυήσεις ασφαλείας, ειδικά μετά τις εικόνες ντροπής που όλοι είδαμε.</w:t>
              </w:r>
            </w:p>
            <w:p w14:paraId="3F6ADDC7" w14:textId="296FBB62" w:rsidR="007D74F2" w:rsidRPr="007D74F2" w:rsidRDefault="006F0970" w:rsidP="006F0970">
              <w:pPr>
                <w:pStyle w:val="a9"/>
                <w:numPr>
                  <w:ilvl w:val="0"/>
                  <w:numId w:val="17"/>
                </w:numPr>
              </w:pPr>
              <w:r>
                <w:t>Όχι στην ιδιωτικοποίηση του αεροδρομίου που θα αυξήσει ακόμη περισσότερο το κόστος των μεταφορών.</w:t>
              </w:r>
            </w:p>
            <w:p w14:paraId="278B4A41" w14:textId="47543D4D" w:rsidR="009A2211" w:rsidRPr="006F0970" w:rsidRDefault="006F0970" w:rsidP="00DD176C">
              <w:pPr>
                <w:rPr>
                  <w:b/>
                  <w:bCs/>
                </w:rPr>
              </w:pPr>
              <w:r w:rsidRPr="006F0970">
                <w:rPr>
                  <w:b/>
                  <w:bCs/>
                </w:rPr>
                <w:t>Σωματείο Ατόμων με Σκλήρυνση Κατά Πλάκας Χίου</w:t>
              </w:r>
            </w:p>
            <w:p w14:paraId="6B57250D" w14:textId="684BBBDC" w:rsidR="006F0970" w:rsidRDefault="006F0970" w:rsidP="006F0970">
              <w:pPr>
                <w:pStyle w:val="af9"/>
              </w:pPr>
              <w:r>
                <w:t>«</w:t>
              </w:r>
              <w:r>
                <w:t xml:space="preserve">Επιστολή διαμαρτυρίας για το τετράμηνο κλείσιμο του αεροδρομίου Χίου </w:t>
              </w:r>
              <w:r>
                <w:t>-</w:t>
              </w:r>
              <w:r>
                <w:t xml:space="preserve"> Ένας αποκλεισμός με σοβαρές συνέπειες για την υγεία, την αξιοπρέπεια και την ισότιμη πρόσβαση των νησιωτών στην περίθαλψη </w:t>
              </w:r>
            </w:p>
            <w:p w14:paraId="4933BA4E" w14:textId="09A71ED9" w:rsidR="006F0970" w:rsidRDefault="006F0970" w:rsidP="006F0970">
              <w:pPr>
                <w:pStyle w:val="af9"/>
              </w:pPr>
              <w:r>
                <w:lastRenderedPageBreak/>
                <w:t>Με την παρούσα επιστολή, το Σωματείο Ατόμων με Σκλήρυνση Κατά Πλάκας Χίου εκφράζει την έντονη διαμαρτυρία και την ανησυχία του για το προγραμματισμένο τετράμηνο κλείσιμο του αεροδρομίου της Χίου, μια απόφαση που προκαλεί εύλογα ερωτήματα και δημιουργεί σοβαρές ανησυχίες για τις επιπτώσεις της στην καθημερινότητα, στην υγεία και στην ασφάλεια των κατοίκων του νησιού.</w:t>
              </w:r>
            </w:p>
            <w:p w14:paraId="607F0F83" w14:textId="77777777" w:rsidR="006F0970" w:rsidRDefault="006F0970" w:rsidP="006F0970">
              <w:pPr>
                <w:pStyle w:val="af9"/>
              </w:pPr>
              <w:r>
                <w:t>Για εμάς, τους ανθρώπους που ζούμε με τη Σκλήρυνση Κατά Πλάκας, αλλά και για όλους τους χρόνιους ασθενείς, το αεροδρόμιο δεν αποτελεί πολυτέλεια ούτε απλώς μια εναλλακτική επιλογή μετακίνησης. Αποτελεί κρίσιμο μέσο πρόσβασης σε εξειδικευμένες ιατρικές υπηρεσίες, νοσοκομεία, θεράποντες ιατρούς και θεραπευτικά κέντρα που συχνά δεν υπάρχουν στον τόπο κατοικίας μας.</w:t>
              </w:r>
            </w:p>
            <w:p w14:paraId="0582F1E1" w14:textId="77777777" w:rsidR="006F0970" w:rsidRDefault="006F0970" w:rsidP="006F0970">
              <w:pPr>
                <w:pStyle w:val="af9"/>
              </w:pPr>
              <w:r>
                <w:t>Η Σκλήρυνση Κατά Πλάκας είναι μια χρόνια, απρόβλεπτη νευρολογική πάθηση, η οποία απαιτεί συστηματική παρακολούθηση, τακτικές εξετάσεις, προγραμματισμένες θεραπείες και σε ορισμένες περιπτώσεις, άμεση ιατρική αξιολόγηση από εξειδικευμένους γιατρούς. Οι ασθενείς δεν μπορούν να προγραμματίζουν την πορεία της νόσου τους με βάση τα διαθέσιμα δρομολόγια. Δεν μπορούν να αναβάλλουν επ’ αόριστον τα ραντεβού τους, να μεταθέτουν τις αγωγές τους ή να διακινδυνεύουν τη συνέχεια της θεραπείας τους επειδή η πρόσβαση από και προς το νησί καθίσταται δυσκολότερη.</w:t>
              </w:r>
            </w:p>
            <w:p w14:paraId="0B85FDB0" w14:textId="77777777" w:rsidR="006F0970" w:rsidRDefault="006F0970" w:rsidP="006F0970">
              <w:pPr>
                <w:pStyle w:val="af9"/>
              </w:pPr>
              <w:r>
                <w:t>Το τετράμηνο κλείσιμο του αεροδρομίου δημιουργεί, μεταξύ άλλων, τα ακόλουθα σοβαρά προβλήματα:</w:t>
              </w:r>
            </w:p>
            <w:p w14:paraId="2E61FE37" w14:textId="77777777" w:rsidR="006F0970" w:rsidRDefault="006F0970" w:rsidP="006F0970">
              <w:pPr>
                <w:pStyle w:val="af9"/>
                <w:numPr>
                  <w:ilvl w:val="0"/>
                  <w:numId w:val="18"/>
                </w:numPr>
              </w:pPr>
              <w:r>
                <w:t>Ακύρωση ή αναβολή προγραμματισμένων ιατρικών ραντεβού, εξετάσεων και επανελέγχων σε νοσοκομεία και εξειδικευμένα κέντρα εκτός Χίου.</w:t>
              </w:r>
            </w:p>
            <w:p w14:paraId="00623D14" w14:textId="77777777" w:rsidR="006F0970" w:rsidRDefault="006F0970" w:rsidP="006F0970">
              <w:pPr>
                <w:pStyle w:val="af9"/>
                <w:numPr>
                  <w:ilvl w:val="0"/>
                  <w:numId w:val="18"/>
                </w:numPr>
              </w:pPr>
              <w:r>
                <w:t>Δυσκολίες στην πραγματοποίηση προγραμματισμένων θεραπευτικών αγωγών, με κίνδυνο διατάραξης της θεραπευτικής συνέχειας για ασθενείς που χρειάζονται τακτική και έγκαιρη φροντίδα.</w:t>
              </w:r>
            </w:p>
            <w:p w14:paraId="53CDEB7A" w14:textId="77777777" w:rsidR="006F0970" w:rsidRDefault="006F0970" w:rsidP="006F0970">
              <w:pPr>
                <w:pStyle w:val="af9"/>
                <w:numPr>
                  <w:ilvl w:val="0"/>
                  <w:numId w:val="18"/>
                </w:numPr>
              </w:pPr>
              <w:r>
                <w:t>Μεγαλύτερη ταλαιπωρία και σωματική επιβάρυνση, ιδιαίτερα για άτομα με κινητικές δυσκολίες, χρόνια κόπωση, προβλήματα ισορροπίας ή άλλους περιορισμούς που συνοδεύουν τη νόσο.</w:t>
              </w:r>
            </w:p>
            <w:p w14:paraId="1DCF7E8A" w14:textId="77777777" w:rsidR="006F0970" w:rsidRDefault="006F0970" w:rsidP="006F0970">
              <w:pPr>
                <w:pStyle w:val="af9"/>
                <w:numPr>
                  <w:ilvl w:val="0"/>
                  <w:numId w:val="18"/>
                </w:numPr>
              </w:pPr>
              <w:r>
                <w:t>Αυξημένο οικονομικό κόστος μετακίνησης και διαμονής, καθώς οι εναλλακτικές διαδρομές μπορεί να απαιτούν περισσότερο χρόνο, πρόσθετα εισιτήρια και επιπλέον έξοδα.</w:t>
              </w:r>
            </w:p>
            <w:p w14:paraId="3C36467B" w14:textId="77777777" w:rsidR="006F0970" w:rsidRDefault="006F0970" w:rsidP="006F0970">
              <w:pPr>
                <w:pStyle w:val="af9"/>
                <w:numPr>
                  <w:ilvl w:val="0"/>
                  <w:numId w:val="18"/>
                </w:numPr>
              </w:pPr>
              <w:r>
                <w:t>Ανασφάλεια σε περιπτώσεις έκτακτης ανάγκης, όταν απαιτείται γρήγορη πρόσβαση σε εξειδικευμένες υπηρεσίες υγείας εκτός νησιού.</w:t>
              </w:r>
            </w:p>
            <w:p w14:paraId="093AA811" w14:textId="77777777" w:rsidR="006F0970" w:rsidRDefault="006F0970" w:rsidP="006F0970">
              <w:pPr>
                <w:pStyle w:val="af9"/>
                <w:numPr>
                  <w:ilvl w:val="0"/>
                  <w:numId w:val="18"/>
                </w:numPr>
              </w:pPr>
              <w:r>
                <w:t>Ψυχολογική πίεση και αβεβαιότητα για τους ασθενείς και τις οικογένειές τους, οι οποίοι καλούνται να αντιμετωπίσουν όχι μόνο τη νόσο, αλλά και τα εμπόδια στην πρόσβαση στη φροντίδα που χρειάζονται.</w:t>
              </w:r>
            </w:p>
            <w:p w14:paraId="2A4E3D50" w14:textId="77777777" w:rsidR="006F0970" w:rsidRDefault="006F0970" w:rsidP="006F0970">
              <w:pPr>
                <w:pStyle w:val="af9"/>
              </w:pPr>
              <w:r>
                <w:t>Παράλληλα, οι συνέπειες δεν περιορίζονται στους ανθρώπους με Σκλήρυνση Κατά Πλάκας. Αφορούν ασθενείς με ογκολογικά, καρδιολογικά, νευρολογικά και άλλα χρόνια ή σοβαρά προβλήματα υγείας, ηλικιωμένους, άτομα με αναπηρία, παιδιά που χρειάζονται εξειδικευμένη περίθαλψη, καθώς και τις οικογένειες που τους συνοδεύουν και τους στηρίζουν.</w:t>
              </w:r>
            </w:p>
            <w:p w14:paraId="1692F531" w14:textId="77777777" w:rsidR="006F0970" w:rsidRDefault="006F0970" w:rsidP="006F0970">
              <w:pPr>
                <w:pStyle w:val="af9"/>
              </w:pPr>
              <w:r>
                <w:t>Η Χίος δεν είναι απομονωμένος χώρος στον χάρτη. Είναι ένας ζωντανός τόπος με ανθρώπους που έχουν δικαίωμα στην υγεία, στην ασφάλεια και στην αξιοπρεπή διαβίωση.</w:t>
              </w:r>
            </w:p>
            <w:p w14:paraId="1ED50516" w14:textId="77777777" w:rsidR="006F0970" w:rsidRDefault="006F0970" w:rsidP="006F0970">
              <w:pPr>
                <w:pStyle w:val="af9"/>
              </w:pPr>
              <w:r>
                <w:t>Αναγνωρίζουμε ότι τα έργα υποδομών μπορεί να είναι απαραίτητα για την ασφάλεια και τη βελτίωση των αερομεταφορών. Ωστόσο, όταν τέτοιες παρεμβάσεις συνεπάγονται τον πλήρη αποκλεισμό μιας κρίσιμης πύλης επικοινωνίας ενός νησιού για τέσσερις ολόκληρους μήνες, η Πολιτεία οφείλει να έχει προηγουμένως αξιολογήσει τις κοινωνικές και υγειονομικές συνέπειες και να έχει εξασφαλίσει ουσιαστικές εναλλακτικές λύσεις.</w:t>
              </w:r>
            </w:p>
            <w:p w14:paraId="6D30DDE1" w14:textId="77777777" w:rsidR="006F0970" w:rsidRDefault="006F0970" w:rsidP="006F0970">
              <w:pPr>
                <w:pStyle w:val="af9"/>
              </w:pPr>
              <w:r>
                <w:t>Δεν αρκεί να ανακοινώνεται ένα χρονοδιάγραμμα εργασιών. Χρειάζεται συγκεκριμένο σχέδιο προστασίας των πολιτών. Χρειάζεται μέριμνα για τους ασθενείς που έχουν ήδη προγραμματισμένα ραντεβού, για όσους υποβάλλονται σε επαναλαμβανόμενες θεραπείες, για όσους δεν έχουν την οικονομική δυνατότητα να καλύψουν το αυξημένο κόστος μετακίνησης και για όσους η πολύωρη ταλαιπωρία μπορεί να επιβαρύνει ουσιαστικά την υγεία τους.</w:t>
              </w:r>
            </w:p>
            <w:p w14:paraId="0F952156" w14:textId="281D995A" w:rsidR="00637119" w:rsidRPr="00637119" w:rsidRDefault="006F0970" w:rsidP="006F0970">
              <w:pPr>
                <w:pStyle w:val="af9"/>
                <w:rPr>
                  <w:lang w:val="en-US"/>
                </w:rPr>
              </w:pPr>
              <w:r>
                <w:t>Καλούμε τους αρμόδιους να ακούσουν τη φωνή των ασθενών, των οικογενειών τους και της τοπικής κοινωνίας. Ζητάμε να αντιμετωπιστεί το ζήτημα όχι αποκλειστικά ως τεχνικό έργο, αλλά ως θέμα ισότιμης πρόσβασης στην υγεία και προστασίας της ανθρώπινης ζωής.</w:t>
              </w:r>
            </w:p>
            <w:p w14:paraId="17D4DD99" w14:textId="77777777" w:rsidR="006F0970" w:rsidRDefault="006F0970" w:rsidP="006F0970">
              <w:pPr>
                <w:pStyle w:val="af9"/>
              </w:pPr>
              <w:r>
                <w:t>Η πρόσβαση στην υγεία δεν μπορεί να εξαρτάται από τον τόπο κατοικίας. Η νησιωτικότητα δεν μπορεί να μετατρέπεται σε τιμωρία. Και η αναγκαία αναβάθμιση μιας υποδομής δεν μπορεί να αφήνει πίσω της ανθρώπους που χρειάζονται φροντίδα.</w:t>
              </w:r>
            </w:p>
            <w:p w14:paraId="5C46021C" w14:textId="77777777" w:rsidR="006F0970" w:rsidRDefault="006F0970" w:rsidP="006F0970">
              <w:pPr>
                <w:pStyle w:val="af9"/>
              </w:pPr>
              <w:r>
                <w:t>Για τους ανθρώπους με χρόνια νοσήματα, ο χρόνος έχει ιδιαίτερη σημασία. Ένα ραντεβού που χάνεται, μια θεραπεία που καθυστερεί ή μια εξέταση που αναβάλλεται δεν είναι απλώς μια αλλαγή προγράμματος. Μπορεί να σημαίνει επιπλέον αγωνία, επιβάρυνση και αβεβαιότητα για την υγεία τους.</w:t>
              </w:r>
            </w:p>
            <w:p w14:paraId="04CBC99D" w14:textId="77777777" w:rsidR="006F0970" w:rsidRDefault="006F0970" w:rsidP="006F0970">
              <w:pPr>
                <w:pStyle w:val="af9"/>
              </w:pPr>
              <w:r>
                <w:t>Το Σωματείο Ατόμων με Σκλήρυνση Κατά Πλάκας Χίου δεν αντιτίθεται στην πρόοδο και στα αναγκαία έργα υποδομής. Αντιτίθεται, όμως, σε κάθε σχεδιασμό που δεν λαμβάνει επαρκώς υπόψη τις ανάγκες των πιο ευάλωτων συμπολιτών μας.</w:t>
              </w:r>
            </w:p>
            <w:p w14:paraId="5B050B52" w14:textId="15B66F50" w:rsidR="00637119" w:rsidRPr="008C3728" w:rsidRDefault="006F0970" w:rsidP="006F0970">
              <w:pPr>
                <w:pStyle w:val="af9"/>
                <w:rPr>
                  <w:b/>
                  <w:bCs/>
                  <w:u w:val="single"/>
                </w:rPr>
              </w:pPr>
              <w:r>
                <w:t>Απαιτούμε υπευθυνότητα, κοινωνική ευαισθησία και Η υγεία δεν περιμένει. Οι ασθενείς δεν μπορούν να περιμένουν. Και η Χίος δεν πρέπει να αφεθεί να αντιμετωπίσει μόνη της τις συνέπειες ενός τετράμηνου αποκλεισμού</w:t>
              </w:r>
              <w:r>
                <w:t>»</w:t>
              </w:r>
              <w:r>
                <w:t>.</w:t>
              </w:r>
              <w:r>
                <w:t xml:space="preserve"> </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2" w:tooltip="Επίσημη ιστοσελίδα της Συνομοσπονδίας" w:history="1">
            <w:r w:rsidRPr="004C6A1B">
              <w:rPr>
                <w:rStyle w:val="-"/>
              </w:rPr>
              <w:t>www.esaea.gr</w:t>
            </w:r>
          </w:hyperlink>
          <w:r>
            <w:t xml:space="preserve"> ή </w:t>
          </w:r>
          <w:hyperlink r:id="rId13"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2A88C" w14:textId="77777777" w:rsidR="003D6CEC" w:rsidRDefault="003D6CEC" w:rsidP="00A5663B">
      <w:pPr>
        <w:spacing w:after="0" w:line="240" w:lineRule="auto"/>
      </w:pPr>
      <w:r>
        <w:separator/>
      </w:r>
    </w:p>
    <w:p w14:paraId="24A8C6F9" w14:textId="77777777" w:rsidR="003D6CEC" w:rsidRDefault="003D6CEC"/>
  </w:endnote>
  <w:endnote w:type="continuationSeparator" w:id="0">
    <w:p w14:paraId="06230821" w14:textId="77777777" w:rsidR="003D6CEC" w:rsidRDefault="003D6CEC" w:rsidP="00A5663B">
      <w:pPr>
        <w:spacing w:after="0" w:line="240" w:lineRule="auto"/>
      </w:pPr>
      <w:r>
        <w:continuationSeparator/>
      </w:r>
    </w:p>
    <w:p w14:paraId="08FB885F" w14:textId="77777777" w:rsidR="003D6CEC" w:rsidRDefault="003D6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4661" w14:textId="77777777" w:rsidR="003D6CEC" w:rsidRDefault="003D6CEC" w:rsidP="00A5663B">
      <w:pPr>
        <w:spacing w:after="0" w:line="240" w:lineRule="auto"/>
      </w:pPr>
      <w:bookmarkStart w:id="0" w:name="_Hlk484772647"/>
      <w:bookmarkEnd w:id="0"/>
      <w:r>
        <w:separator/>
      </w:r>
    </w:p>
    <w:p w14:paraId="5DA5DAAB" w14:textId="77777777" w:rsidR="003D6CEC" w:rsidRDefault="003D6CEC"/>
  </w:footnote>
  <w:footnote w:type="continuationSeparator" w:id="0">
    <w:p w14:paraId="4D826B95" w14:textId="77777777" w:rsidR="003D6CEC" w:rsidRDefault="003D6CEC" w:rsidP="00A5663B">
      <w:pPr>
        <w:spacing w:after="0" w:line="240" w:lineRule="auto"/>
      </w:pPr>
      <w:r>
        <w:continuationSeparator/>
      </w:r>
    </w:p>
    <w:p w14:paraId="1F660AF2" w14:textId="77777777" w:rsidR="003D6CEC" w:rsidRDefault="003D6C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1958424092" name="Εικόνα 19584240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3DD42B62"/>
    <w:multiLevelType w:val="hybridMultilevel"/>
    <w:tmpl w:val="138A08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1693304"/>
    <w:multiLevelType w:val="hybridMultilevel"/>
    <w:tmpl w:val="B99039E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9"/>
  </w:num>
  <w:num w:numId="2" w16cid:durableId="513492185">
    <w:abstractNumId w:val="9"/>
  </w:num>
  <w:num w:numId="3" w16cid:durableId="591400601">
    <w:abstractNumId w:val="9"/>
  </w:num>
  <w:num w:numId="4" w16cid:durableId="1143305377">
    <w:abstractNumId w:val="9"/>
  </w:num>
  <w:num w:numId="5" w16cid:durableId="1814059642">
    <w:abstractNumId w:val="9"/>
  </w:num>
  <w:num w:numId="6" w16cid:durableId="2110739655">
    <w:abstractNumId w:val="9"/>
  </w:num>
  <w:num w:numId="7" w16cid:durableId="1138381866">
    <w:abstractNumId w:val="9"/>
  </w:num>
  <w:num w:numId="8" w16cid:durableId="819808856">
    <w:abstractNumId w:val="9"/>
  </w:num>
  <w:num w:numId="9" w16cid:durableId="1882670088">
    <w:abstractNumId w:val="9"/>
  </w:num>
  <w:num w:numId="10" w16cid:durableId="31850676">
    <w:abstractNumId w:val="8"/>
  </w:num>
  <w:num w:numId="11" w16cid:durableId="1103309027">
    <w:abstractNumId w:val="7"/>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6"/>
  </w:num>
  <w:num w:numId="17" w16cid:durableId="1877572755">
    <w:abstractNumId w:val="5"/>
  </w:num>
  <w:num w:numId="18" w16cid:durableId="1919318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174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6CEC"/>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37119"/>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0970"/>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 w:type="paragraph" w:styleId="af9">
    <w:name w:val="Plain Text"/>
    <w:basedOn w:val="a0"/>
    <w:link w:val="Charc"/>
    <w:uiPriority w:val="99"/>
    <w:unhideWhenUsed/>
    <w:rsid w:val="006F0970"/>
    <w:pPr>
      <w:spacing w:after="0" w:line="240" w:lineRule="auto"/>
      <w:jc w:val="left"/>
    </w:pPr>
    <w:rPr>
      <w:rFonts w:eastAsiaTheme="minorHAnsi" w:cstheme="minorBidi"/>
      <w:color w:val="auto"/>
      <w:kern w:val="2"/>
      <w14:ligatures w14:val="standardContextual"/>
    </w:rPr>
  </w:style>
  <w:style w:type="character" w:customStyle="1" w:styleId="Charc">
    <w:name w:val="Απλό κείμενο Char"/>
    <w:basedOn w:val="a1"/>
    <w:link w:val="af9"/>
    <w:uiPriority w:val="99"/>
    <w:rsid w:val="006F0970"/>
    <w:rPr>
      <w:rFonts w:ascii="Arial Narrow" w:eastAsiaTheme="minorHAnsi" w:hAnsi="Arial Narrow"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aea.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B4342"/>
    <w:rsid w:val="000C1F92"/>
    <w:rsid w:val="000D59AF"/>
    <w:rsid w:val="00174E6C"/>
    <w:rsid w:val="001832CD"/>
    <w:rsid w:val="00194121"/>
    <w:rsid w:val="002174AF"/>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A220B"/>
    <w:rsid w:val="009546C6"/>
    <w:rsid w:val="00981F1B"/>
    <w:rsid w:val="009E0370"/>
    <w:rsid w:val="00A06C47"/>
    <w:rsid w:val="00A73665"/>
    <w:rsid w:val="00A83EFD"/>
    <w:rsid w:val="00AC2BF5"/>
    <w:rsid w:val="00AC5D13"/>
    <w:rsid w:val="00AD4DCB"/>
    <w:rsid w:val="00AE3FD8"/>
    <w:rsid w:val="00AE4F09"/>
    <w:rsid w:val="00AF0AE0"/>
    <w:rsid w:val="00B60C7D"/>
    <w:rsid w:val="00BD110D"/>
    <w:rsid w:val="00BF4F66"/>
    <w:rsid w:val="00C4389A"/>
    <w:rsid w:val="00C5030E"/>
    <w:rsid w:val="00C540C9"/>
    <w:rsid w:val="00C853D2"/>
    <w:rsid w:val="00D02D23"/>
    <w:rsid w:val="00D05BAC"/>
    <w:rsid w:val="00D1211F"/>
    <w:rsid w:val="00D3735F"/>
    <w:rsid w:val="00D751A3"/>
    <w:rsid w:val="00D91984"/>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8</TotalTime>
  <Pages>3</Pages>
  <Words>1247</Words>
  <Characters>6736</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3</cp:revision>
  <cp:lastPrinted>2017-05-26T15:11:00Z</cp:lastPrinted>
  <dcterms:created xsi:type="dcterms:W3CDTF">2026-10-19T06:58:00Z</dcterms:created>
  <dcterms:modified xsi:type="dcterms:W3CDTF">2026-10-19T07:01:00Z</dcterms:modified>
  <cp:contentStatus/>
  <dc:language>Ελληνικά</dc:language>
  <cp:version>am-20180624</cp:version>
</cp:coreProperties>
</file>