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0415F5CF"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3C69D7">
            <w:rPr>
              <w:rStyle w:val="Char6"/>
            </w:rPr>
            <w:t>Χριστίνα Σαμαρά</w:t>
          </w:r>
        </w:sdtContent>
      </w:sdt>
    </w:p>
    <w:sdt>
      <w:sdtPr>
        <w:id w:val="-481314470"/>
        <w:placeholder>
          <w:docPart w:val="5A56E7D5A52A45849ED4CB48CDD86502"/>
        </w:placeholder>
        <w:text/>
      </w:sdtPr>
      <w:sdtContent>
        <w:p w14:paraId="589D33FD" w14:textId="3A895489" w:rsidR="00CC62E9" w:rsidRPr="00AB2576" w:rsidRDefault="003C69D7" w:rsidP="00CD3CE2">
          <w:pPr>
            <w:pStyle w:val="ac"/>
          </w:pPr>
          <w:r>
            <w:t>ΕΞΑΙΡΕΤΙΚΑ ΕΠΕ</w:t>
          </w:r>
          <w:r w:rsidR="00455D70">
            <w:t>Ι</w:t>
          </w:r>
          <w:r>
            <w:t xml:space="preserve">ΓΟΝ </w:t>
          </w:r>
        </w:p>
      </w:sdtContent>
    </w:sdt>
    <w:p w14:paraId="21E06487" w14:textId="229B7EFC"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20T00:00:00Z">
                    <w:dateFormat w:val="dd.MM.yyyy"/>
                    <w:lid w:val="el-GR"/>
                    <w:storeMappedDataAs w:val="dateTime"/>
                    <w:calendar w:val="gregorian"/>
                  </w:date>
                </w:sdtPr>
                <w:sdtEndPr>
                  <w:rPr>
                    <w:rStyle w:val="a1"/>
                  </w:rPr>
                </w:sdtEndPr>
                <w:sdtContent>
                  <w:r w:rsidR="00C6681F">
                    <w:rPr>
                      <w:rStyle w:val="Char6"/>
                    </w:rPr>
                    <w:t>20.10.2026</w:t>
                  </w:r>
                </w:sdtContent>
              </w:sdt>
            </w:sdtContent>
          </w:sdt>
        </w:sdtContent>
      </w:sdt>
    </w:p>
    <w:p w14:paraId="387D4CEF" w14:textId="2C010488"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7A091C">
            <w:rPr>
              <w:rStyle w:val="Char6"/>
            </w:rPr>
            <w:t xml:space="preserve"> </w:t>
          </w:r>
          <w:r w:rsidR="004E4EF6">
            <w:rPr>
              <w:rStyle w:val="Char6"/>
            </w:rPr>
            <w:t>1216</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01EB5073"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D96B1A">
                        <w:t xml:space="preserve">κ. </w:t>
                      </w:r>
                      <w:r w:rsidR="004F7881">
                        <w:t>Γ</w:t>
                      </w:r>
                      <w:r w:rsidR="00D545F1" w:rsidRPr="00D545F1">
                        <w:t>.</w:t>
                      </w:r>
                      <w:r w:rsidR="004F7881">
                        <w:t xml:space="preserve"> Στασινόπουλο</w:t>
                      </w:r>
                      <w:r w:rsidR="003D5218">
                        <w:t xml:space="preserve">, </w:t>
                      </w:r>
                      <w:r w:rsidR="00C6681F">
                        <w:t>Δήμαρχο Ζακύνθου</w:t>
                      </w:r>
                    </w:sdtContent>
                  </w:sdt>
                </w:p>
              </w:sdtContent>
            </w:sdt>
          </w:sdtContent>
        </w:sdt>
      </w:sdtContent>
    </w:sdt>
    <w:p w14:paraId="26A5FC62" w14:textId="06708382"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656D01CE"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CC6BD4" w:rsidRPr="00CC6BD4">
                    <w:t>Αίτημα για την ίδρυση και λειτουργία Στέγης Υποστηριζόμενης Διαβίωσης (ΣΥΔ) Ατόμων με Αναπηρία στη Ζάκυνθο</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74AC1ACB" w14:textId="7B1D74BE" w:rsidR="00FD11CF" w:rsidRDefault="00263A53" w:rsidP="00263A53">
              <w:pPr>
                <w:rPr>
                  <w:b/>
                  <w:bCs/>
                </w:rPr>
              </w:pPr>
              <w:r>
                <w:rPr>
                  <w:b/>
                  <w:bCs/>
                </w:rPr>
                <w:t xml:space="preserve"> </w:t>
              </w:r>
            </w:p>
            <w:sdt>
              <w:sdtPr>
                <w:alias w:val="Σώμα της επιστολής"/>
                <w:tag w:val="Σώμα της επιστολής"/>
                <w:id w:val="1001621373"/>
                <w:placeholder>
                  <w:docPart w:val="31B7940B37094D5891B80E62077C683C"/>
                </w:placeholder>
              </w:sdtPr>
              <w:sdtContent>
                <w:p w14:paraId="11A9AED9" w14:textId="16A2DA10" w:rsidR="00263A53" w:rsidRDefault="00F84229" w:rsidP="00263A53">
                  <w:r>
                    <w:rPr>
                      <w:b/>
                      <w:bCs/>
                    </w:rPr>
                    <w:t>Κ</w:t>
                  </w:r>
                  <w:r w:rsidR="003D36DC">
                    <w:rPr>
                      <w:b/>
                      <w:bCs/>
                    </w:rPr>
                    <w:t xml:space="preserve">ύριε </w:t>
                  </w:r>
                  <w:r w:rsidR="00C6681F">
                    <w:rPr>
                      <w:b/>
                      <w:bCs/>
                    </w:rPr>
                    <w:t>Δήμαρχε</w:t>
                  </w:r>
                  <w:r w:rsidR="00263A53">
                    <w:t>,</w:t>
                  </w:r>
                </w:p>
                <w:p w14:paraId="1D62710E" w14:textId="79E52B78" w:rsidR="00D545F1" w:rsidRPr="00277A83" w:rsidRDefault="00263A53" w:rsidP="00D545F1">
                  <w:r>
                    <w:t xml:space="preserve">Η Εθνική Συνομοσπονδία Ατόμων με Αναπηρία (Ε.Σ.Α.μεΑ.) αποτελεί την τριτοβάθμια Οργάνωση των ατόμων με αναπηρία, με χρόνιες </w:t>
                  </w:r>
                  <w:r w:rsidR="00277A83" w:rsidRPr="00277A83">
                    <w:t xml:space="preserve">ή/και σπάνιες </w:t>
                  </w:r>
                  <w:r>
                    <w:t>παθήσεις και των οικογενειών τους στη χώρα και αναγνωρισμένο Κοινωνικό Εταίρο της ελληνικής Πολιτείας σε ζητήματα αναπηρίας</w:t>
                  </w:r>
                  <w:r w:rsidR="00277A83" w:rsidRPr="00277A83">
                    <w:t>.</w:t>
                  </w:r>
                </w:p>
                <w:p w14:paraId="26631FED" w14:textId="1196F8C5" w:rsidR="00263A53" w:rsidRDefault="00263A53" w:rsidP="00263A53">
                  <w:r>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4960B0">
                    <w:t>Ό</w:t>
                  </w:r>
                  <w:r>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5CBE8F19" w14:textId="07F5061A" w:rsidR="00D545F1" w:rsidRPr="00FC0726" w:rsidRDefault="00D545F1" w:rsidP="00D545F1">
                  <w:pPr>
                    <w:rPr>
                      <w:b/>
                      <w:bCs/>
                    </w:rPr>
                  </w:pPr>
                  <w:r w:rsidRPr="00FC0726">
                    <w:rPr>
                      <w:b/>
                      <w:bCs/>
                    </w:rPr>
                    <w:t>Η Ε.Σ.Α.μεΑ. με το παρόν σας μεταφέρει το αίτημα του Σωματείου Ατόμων με Αναπηρίες Ζακύνθου «ΟΙ ΠΟΠΟΛΑΡΟΙ» σχετικά με τη δημιουργία Στέγης Υποστηριζόμενης Διαβίωσης ατόμων με αναπηρία στο νησί της Ζακύνθου.</w:t>
                  </w:r>
                </w:p>
                <w:p w14:paraId="5238EA80" w14:textId="694F6229" w:rsidR="00B556C2" w:rsidRPr="005A3525" w:rsidRDefault="00D545F1" w:rsidP="00B556C2">
                  <w:r w:rsidRPr="00D545F1">
                    <w:t xml:space="preserve">Όπως επισημαίνεται και στην υπ’ αριθ. πρωτ. </w:t>
                  </w:r>
                  <w:r w:rsidR="00277A83" w:rsidRPr="00277A83">
                    <w:t>202</w:t>
                  </w:r>
                  <w:r w:rsidR="00C6681F">
                    <w:t>3</w:t>
                  </w:r>
                  <w:r w:rsidRPr="00D545F1">
                    <w:t>/</w:t>
                  </w:r>
                  <w:r w:rsidR="00277A83" w:rsidRPr="00277A83">
                    <w:t>1</w:t>
                  </w:r>
                  <w:r w:rsidR="00C6681F">
                    <w:t>5</w:t>
                  </w:r>
                  <w:r w:rsidRPr="00D545F1">
                    <w:t>.</w:t>
                  </w:r>
                  <w:r w:rsidR="00277A83" w:rsidRPr="00277A83">
                    <w:t>10</w:t>
                  </w:r>
                  <w:r w:rsidRPr="00D545F1">
                    <w:t>.202</w:t>
                  </w:r>
                  <w:r w:rsidR="00277A83" w:rsidRPr="00277A83">
                    <w:t>6</w:t>
                  </w:r>
                  <w:r w:rsidRPr="00D545F1">
                    <w:t xml:space="preserve"> επιστολή του Σωματείου Ατόμων με Αναπηρίες Ζακύνθου «ΟΙ ΠΟΠΟΛΑΡΟΙ», την οποία σας επισυνάπτουμε, κρίνεται επιτακτική η ανάγκη για δημιουργία Στέγης Υποστηριζόμενης Διαβίωσης στο νησί της Ζακύνθου για την υποστήριξη της ανεξάρτητης διαβίωσης των ατόμων με αναπηρία στη συγκεκριμένη περιοχή. </w:t>
                  </w:r>
                </w:p>
                <w:p w14:paraId="533C0648" w14:textId="599D3CB1" w:rsidR="00B556C2" w:rsidRDefault="00B556C2" w:rsidP="00B556C2">
                  <w:r>
                    <w:lastRenderedPageBreak/>
                    <w:t xml:space="preserve">Βασικός πυλώνας της δράσης του </w:t>
                  </w:r>
                  <w:r w:rsidRPr="00B556C2">
                    <w:t xml:space="preserve">εν λόγω </w:t>
                  </w:r>
                  <w:r>
                    <w:t>Σωματείου αποτελεί η προάσπιση του δικαιώματος των Ατόμων με Αναπηρία στην αυτόνομη και ανεξάρτητη διαβίωση, με αξιοπρέπεια, ισότητα και ενεργό συμμετοχή στην κοινωνία</w:t>
                  </w:r>
                  <w:r w:rsidR="00CC6BD4" w:rsidRPr="00CC6BD4">
                    <w:t xml:space="preserve">. Επίσης, είναι κοινά παραδεκτό, </w:t>
                  </w:r>
                  <w:r w:rsidRPr="00B556C2">
                    <w:t xml:space="preserve">ότι </w:t>
                  </w:r>
                  <w:r>
                    <w:t>κάθε άτομο, ανεξάρτητα από τη μορφή της αναπηρίας του, έχει το δικαίωμα να λαμβάνει αποφάσεις για τη ζωή του, να αναπτύσσει τις δεξιότητές του και να συμμετέχει ισότιμα στην κοινότητα όπου ζει.</w:t>
                  </w:r>
                </w:p>
                <w:p w14:paraId="192B1994" w14:textId="05941BF0" w:rsidR="00B556C2" w:rsidRDefault="00B556C2" w:rsidP="00B556C2">
                  <w:r>
                    <w:t>Στο πλαίσιο αυτό, θεωρ</w:t>
                  </w:r>
                  <w:r w:rsidRPr="00B556C2">
                    <w:t>είται</w:t>
                  </w:r>
                  <w:r>
                    <w:t xml:space="preserve"> επιτακτική </w:t>
                  </w:r>
                  <w:r w:rsidRPr="00B556C2">
                    <w:t>η</w:t>
                  </w:r>
                  <w:r>
                    <w:t xml:space="preserve"> ανάγκη ίδρυσης και λειτουργίας Στέγης Υποστηριζόμενης Διαβίωσης (ΣΥΔ) Ατόμων με Αναπηρία στο νησί</w:t>
                  </w:r>
                  <w:r w:rsidRPr="00B556C2">
                    <w:t xml:space="preserve"> της Ζακύνθου</w:t>
                  </w:r>
                  <w:r>
                    <w:t xml:space="preserve">. Η λειτουργία μιας τέτοιας δομής θα συμβάλει ουσιαστικά στην ενίσχυση της αυτονομίας, στη διατήρηση και ανάπτυξη των ικανοτήτων των </w:t>
                  </w:r>
                  <w:r w:rsidR="00CC6BD4">
                    <w:t>ωφελούμενων</w:t>
                  </w:r>
                  <w:r>
                    <w:t>, καθώς και στην κοινωνική τους ένταξη, αποτρέποντας φαινόμενα περιθωριοποίησης και ιδρυματοποίησης, ιδιαίτερα στις περιπτώσεις όπου το οικογενειακό περιβάλλον αδυνατεί να καλύψει τις ανάγκες υποστήριξής τους.</w:t>
                  </w:r>
                </w:p>
                <w:p w14:paraId="628436E3" w14:textId="62230AF8" w:rsidR="00B556C2" w:rsidRDefault="00B556C2" w:rsidP="00B556C2">
                  <w:r>
                    <w:t>Πρόκειται για ένα διαχρονικό αίτημα του Σωματείου, το οποίο, μέσα από την πολυετή δράση του, έχει διαπιστώσει τις σημαντικές ελλείψεις σε κοινωνικές υποδομές στο νησί μας και την ανάγκη ουσιαστικής στήριξης των ατόμων με αναπηρία και των οικογενειών τους.</w:t>
                  </w:r>
                </w:p>
                <w:p w14:paraId="6D0DDD2A" w14:textId="7A022C11" w:rsidR="00CC6BD4" w:rsidRPr="005A3525" w:rsidRDefault="00CC6BD4" w:rsidP="00D545F1">
                  <w:pPr>
                    <w:rPr>
                      <w:b/>
                      <w:bCs/>
                    </w:rPr>
                  </w:pPr>
                  <w:r w:rsidRPr="00CC6BD4">
                    <w:rPr>
                      <w:b/>
                      <w:bCs/>
                    </w:rPr>
                    <w:t xml:space="preserve">Κύριε </w:t>
                  </w:r>
                  <w:r w:rsidR="00FC0726">
                    <w:rPr>
                      <w:b/>
                      <w:bCs/>
                    </w:rPr>
                    <w:t>Δήμαρχε</w:t>
                  </w:r>
                  <w:r w:rsidRPr="00CC6BD4">
                    <w:rPr>
                      <w:b/>
                      <w:bCs/>
                    </w:rPr>
                    <w:t xml:space="preserve">, </w:t>
                  </w:r>
                </w:p>
                <w:p w14:paraId="6DFD1533" w14:textId="68C5D6E4" w:rsidR="00B556C2" w:rsidRPr="00B556C2" w:rsidRDefault="00D545F1" w:rsidP="00D545F1">
                  <w:r w:rsidRPr="00D545F1">
                    <w:t xml:space="preserve">Ως εκ τούτου, απευθυνόμαστε σε εσάς και </w:t>
                  </w:r>
                  <w:r w:rsidR="00FC0726" w:rsidRPr="00FC0726">
                    <w:t>ζητάμε να προβείτε στις απαραίτητες ενέργειες για την υλοποίηση αυτού του έργου, ώστε να διασφαλιστεί η αυτόνομη και αξιοπρεπής διαβίωση των ατόμων με αναπηρία στο νησί της Ζακύνθου.</w:t>
                  </w:r>
                </w:p>
                <w:p w14:paraId="62299874" w14:textId="4ED9540D" w:rsidR="00B556C2" w:rsidRPr="00B556C2" w:rsidRDefault="00B556C2" w:rsidP="00D545F1">
                  <w:r w:rsidRPr="00B556C2">
                    <w:t>Η δημιουργία της συγκεκριμένης δομής θα αποτελέσει ένα ουσιαστικό βήμα για τη διασφάλιση των δικαιωμάτων των Ατόμων με Αναπηρία και τη βελτίωση της ποιότητας ζωής τους, καλύπτοντας μια σημαντική ανάγκη της τοπικής κοινωνίας.</w:t>
                  </w:r>
                </w:p>
                <w:p w14:paraId="07459076" w14:textId="027A68EB" w:rsidR="00D545F1" w:rsidRPr="00D545F1" w:rsidRDefault="00D545F1" w:rsidP="00D545F1">
                  <w:r w:rsidRPr="00D545F1">
                    <w:t>Πιστεύοντας πως θα ανταποκριθείτε θετικά στο εν λόγω αίτημα, σας ευχαριστούμε εκ των προτέρων.</w:t>
                  </w:r>
                </w:p>
                <w:p w14:paraId="10206993" w14:textId="18190CDC" w:rsidR="00F84229" w:rsidRPr="005A3525" w:rsidRDefault="00F84229" w:rsidP="00F84229">
                  <w:r>
                    <w:t xml:space="preserve">Στο παρόν επισυνάπτεται η υπ’ αριθ. πρωτ. </w:t>
                  </w:r>
                  <w:r w:rsidR="00277A83" w:rsidRPr="00277A83">
                    <w:t>202</w:t>
                  </w:r>
                  <w:r w:rsidR="00C6681F">
                    <w:t>3</w:t>
                  </w:r>
                  <w:r w:rsidR="00277A83" w:rsidRPr="00277A83">
                    <w:t>/1</w:t>
                  </w:r>
                  <w:r w:rsidR="00C6681F">
                    <w:t>5</w:t>
                  </w:r>
                  <w:r w:rsidR="00277A83" w:rsidRPr="00277A83">
                    <w:t>.10.2026 επιστολή του Σωματείου Ατόμων με Αναπηρίες Ζακύνθου «ΟΙ ΠΟΠΟΛΑΡΟΙ»</w:t>
                  </w:r>
                  <w:r>
                    <w:t>, που αναφέρεται στο εν λόγω ζήτημα.</w:t>
                  </w:r>
                </w:p>
                <w:p w14:paraId="05F3DB8C" w14:textId="362CB655" w:rsidR="00263A53" w:rsidRDefault="00263A53" w:rsidP="00202119">
                  <w:r>
                    <w:t>Αναμένοντας άμεσα την απάντησή σας και τις ενέργειές σας επί του θέματος,</w:t>
                  </w:r>
                </w:p>
              </w:sdtContent>
            </w:sdt>
            <w:p w14:paraId="74C091A0" w14:textId="3438E69D" w:rsidR="00091240" w:rsidRPr="00263A53" w:rsidRDefault="00A64152" w:rsidP="00202119">
              <w: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F105E2"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F105E2">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0CC061E2" w14:textId="40D9A38E" w:rsidR="00D545F1" w:rsidRDefault="00D545F1" w:rsidP="00D545F1">
          <w:pPr>
            <w:pStyle w:val="Bullets0"/>
            <w:numPr>
              <w:ilvl w:val="0"/>
              <w:numId w:val="0"/>
            </w:numPr>
            <w:ind w:left="567"/>
          </w:pPr>
        </w:p>
        <w:p w14:paraId="5CB2A039" w14:textId="77777777" w:rsidR="00CE0BCD" w:rsidRPr="00CE0BCD" w:rsidRDefault="00CE0BCD" w:rsidP="00CE0BCD">
          <w:pPr>
            <w:pStyle w:val="Bullets0"/>
          </w:pPr>
          <w:r w:rsidRPr="00CE0BCD">
            <w:t>κ. Δ. Ακτύπη, Βουλευτή Ζακύνθου</w:t>
          </w:r>
        </w:p>
        <w:p w14:paraId="60FBC817" w14:textId="2D43A866" w:rsidR="00FC0726" w:rsidRDefault="00CE0BCD" w:rsidP="00FC0726">
          <w:pPr>
            <w:pStyle w:val="Bullets0"/>
          </w:pPr>
          <w:r>
            <w:t>κ</w:t>
          </w:r>
          <w:r w:rsidR="00FC0726">
            <w:t xml:space="preserve">. Ν. </w:t>
          </w:r>
          <w:proofErr w:type="spellStart"/>
          <w:r w:rsidR="00FC0726">
            <w:t>Κό</w:t>
          </w:r>
          <w:r w:rsidR="00B22FA2">
            <w:t>τ</w:t>
          </w:r>
          <w:r w:rsidR="00FC0726">
            <w:t>τη</w:t>
          </w:r>
          <w:proofErr w:type="spellEnd"/>
          <w:r w:rsidR="00FC0726">
            <w:t xml:space="preserve">, Αντιδήμαρχο </w:t>
          </w:r>
          <w:r w:rsidR="00B22FA2">
            <w:t xml:space="preserve">Αναπτυξιακού </w:t>
          </w:r>
          <w:r w:rsidR="00FC0726">
            <w:t>Σχεδιασμού και Ευρωπαϊκών Προγραμμάτων</w:t>
          </w:r>
          <w:r w:rsidR="00FB3F5A">
            <w:t xml:space="preserve"> Δ. Ζακύνθου</w:t>
          </w:r>
        </w:p>
        <w:p w14:paraId="727F21B1" w14:textId="4D88D8A8" w:rsidR="00B22FA2" w:rsidRDefault="00CE0BCD" w:rsidP="00FC0726">
          <w:pPr>
            <w:pStyle w:val="Bullets0"/>
          </w:pPr>
          <w:r>
            <w:t xml:space="preserve">Κ. Δ. </w:t>
          </w:r>
          <w:proofErr w:type="spellStart"/>
          <w:r>
            <w:t>Πλέσσα</w:t>
          </w:r>
          <w:proofErr w:type="spellEnd"/>
          <w:r>
            <w:t>, Πρόεδρο Δημοτικού Συμβουλίου Δ. Ζακύνθου</w:t>
          </w:r>
        </w:p>
        <w:p w14:paraId="3F392236" w14:textId="295CB890" w:rsidR="00337ADE" w:rsidRPr="00CC6BD4" w:rsidRDefault="00636E45" w:rsidP="00D545F1">
          <w:pPr>
            <w:pStyle w:val="Bullets0"/>
          </w:pPr>
          <w:r>
            <w:t xml:space="preserve">Π.ΟΜ.Α.μεΑ. Δυτικής Ελλάδας και Ν.Ι.Ν.  </w:t>
          </w:r>
        </w:p>
        <w:p w14:paraId="412E1EF1" w14:textId="14706EB7" w:rsidR="00CC6BD4" w:rsidRDefault="00CC6BD4" w:rsidP="00D545F1">
          <w:pPr>
            <w:pStyle w:val="Bullets0"/>
          </w:pPr>
          <w:r>
            <w:rPr>
              <w:lang w:val="en-US"/>
            </w:rPr>
            <w:t>ΠΟΣΓΚΑμεΑ</w:t>
          </w:r>
        </w:p>
        <w:p w14:paraId="2A880D35" w14:textId="77777777" w:rsidR="00636E45" w:rsidRPr="00636E45" w:rsidRDefault="00636E45" w:rsidP="00263A53">
          <w:pPr>
            <w:pStyle w:val="Bullets0"/>
          </w:pPr>
          <w:r w:rsidRPr="00636E45">
            <w:t>Σωματείο Ατόμων με Αναπηρίες Ζακύνθου «ΟΙ ΠΟΠΟΛΑΡΟΙ»</w:t>
          </w:r>
        </w:p>
        <w:p w14:paraId="55D23985" w14:textId="21AED885" w:rsidR="005A7056" w:rsidRDefault="005A7056" w:rsidP="00942C81">
          <w:pPr>
            <w:pStyle w:val="Bullets0"/>
            <w:numPr>
              <w:ilvl w:val="0"/>
              <w:numId w:val="0"/>
            </w:numPr>
            <w:ind w:left="567" w:hanging="295"/>
          </w:pPr>
        </w:p>
        <w:p w14:paraId="1C54635F" w14:textId="2D0214AA" w:rsidR="00CD3CE2" w:rsidRDefault="00000000" w:rsidP="00292BC4">
          <w:pPr>
            <w:pStyle w:val="Bullets0"/>
            <w:numPr>
              <w:ilvl w:val="0"/>
              <w:numId w:val="0"/>
            </w:numPr>
            <w:spacing w:line="276" w:lineRule="auto"/>
            <w:ind w:left="567"/>
          </w:pPr>
        </w:p>
      </w:sdtContent>
    </w:sdt>
    <w:bookmarkStart w:id="15"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5"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E9386" w14:textId="77777777" w:rsidR="009F3861" w:rsidRDefault="009F3861" w:rsidP="00A5663B">
      <w:pPr>
        <w:spacing w:after="0" w:line="240" w:lineRule="auto"/>
      </w:pPr>
      <w:r>
        <w:separator/>
      </w:r>
    </w:p>
    <w:p w14:paraId="142E640F" w14:textId="77777777" w:rsidR="009F3861" w:rsidRDefault="009F3861"/>
  </w:endnote>
  <w:endnote w:type="continuationSeparator" w:id="0">
    <w:p w14:paraId="5BF301F5" w14:textId="77777777" w:rsidR="009F3861" w:rsidRDefault="009F3861" w:rsidP="00A5663B">
      <w:pPr>
        <w:spacing w:after="0" w:line="240" w:lineRule="auto"/>
      </w:pPr>
      <w:r>
        <w:continuationSeparator/>
      </w:r>
    </w:p>
    <w:p w14:paraId="149F006E" w14:textId="77777777" w:rsidR="009F3861" w:rsidRDefault="009F3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3A18" w14:textId="77777777" w:rsidR="009F3861" w:rsidRDefault="009F3861" w:rsidP="00A5663B">
      <w:pPr>
        <w:spacing w:after="0" w:line="240" w:lineRule="auto"/>
      </w:pPr>
      <w:bookmarkStart w:id="0" w:name="_Hlk484772647"/>
      <w:bookmarkEnd w:id="0"/>
      <w:r>
        <w:separator/>
      </w:r>
    </w:p>
    <w:p w14:paraId="021A8097" w14:textId="77777777" w:rsidR="009F3861" w:rsidRDefault="009F3861"/>
  </w:footnote>
  <w:footnote w:type="continuationSeparator" w:id="0">
    <w:p w14:paraId="6DA147F2" w14:textId="77777777" w:rsidR="009F3861" w:rsidRDefault="009F3861" w:rsidP="00A5663B">
      <w:pPr>
        <w:spacing w:after="0" w:line="240" w:lineRule="auto"/>
      </w:pPr>
      <w:r>
        <w:continuationSeparator/>
      </w:r>
    </w:p>
    <w:p w14:paraId="5F5206A6" w14:textId="77777777" w:rsidR="009F3861" w:rsidRDefault="009F38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534861185" w:displacedByCustomXml="next"/>
  <w:bookmarkStart w:id="8" w:name="_Hlk534861184" w:displacedByCustomXml="next"/>
  <w:bookmarkStart w:id="9" w:name="_Hlk534861074" w:displacedByCustomXml="next"/>
  <w:bookmarkStart w:id="10" w:name="_Hlk534861073" w:displacedByCustomXml="next"/>
  <w:bookmarkStart w:id="11" w:name="_Hlk534860967" w:displacedByCustomXml="next"/>
  <w:bookmarkStart w:id="12" w:name="_Hlk534860966" w:displacedByCustomXml="next"/>
  <w:bookmarkStart w:id="13" w:name="_Hlk534859868" w:displacedByCustomXml="next"/>
  <w:bookmarkStart w:id="14"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714F406F"/>
    <w:multiLevelType w:val="hybridMultilevel"/>
    <w:tmpl w:val="D2246F4E"/>
    <w:lvl w:ilvl="0" w:tplc="768C5CE6">
      <w:numFmt w:val="bullet"/>
      <w:pStyle w:val="Bullets0"/>
      <w:lvlText w:val="-"/>
      <w:lvlJc w:val="left"/>
      <w:pPr>
        <w:ind w:left="861"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80856674">
    <w:abstractNumId w:val="6"/>
  </w:num>
  <w:num w:numId="2" w16cid:durableId="1925800772">
    <w:abstractNumId w:val="6"/>
  </w:num>
  <w:num w:numId="3" w16cid:durableId="1713309555">
    <w:abstractNumId w:val="6"/>
  </w:num>
  <w:num w:numId="4" w16cid:durableId="1753160255">
    <w:abstractNumId w:val="6"/>
  </w:num>
  <w:num w:numId="5" w16cid:durableId="59518765">
    <w:abstractNumId w:val="6"/>
  </w:num>
  <w:num w:numId="6" w16cid:durableId="1338072096">
    <w:abstractNumId w:val="6"/>
  </w:num>
  <w:num w:numId="7" w16cid:durableId="775174834">
    <w:abstractNumId w:val="6"/>
  </w:num>
  <w:num w:numId="8" w16cid:durableId="431054503">
    <w:abstractNumId w:val="6"/>
  </w:num>
  <w:num w:numId="9" w16cid:durableId="1066496015">
    <w:abstractNumId w:val="6"/>
  </w:num>
  <w:num w:numId="10" w16cid:durableId="1269120188">
    <w:abstractNumId w:val="5"/>
  </w:num>
  <w:num w:numId="11" w16cid:durableId="1391922626">
    <w:abstractNumId w:val="4"/>
  </w:num>
  <w:num w:numId="12" w16cid:durableId="816075467">
    <w:abstractNumId w:val="3"/>
  </w:num>
  <w:num w:numId="13" w16cid:durableId="1148009074">
    <w:abstractNumId w:val="1"/>
  </w:num>
  <w:num w:numId="14" w16cid:durableId="1361542788">
    <w:abstractNumId w:val="0"/>
  </w:num>
  <w:num w:numId="15" w16cid:durableId="7255636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245EB"/>
    <w:rsid w:val="000319B3"/>
    <w:rsid w:val="0003631E"/>
    <w:rsid w:val="00042CAA"/>
    <w:rsid w:val="00051D07"/>
    <w:rsid w:val="00080A75"/>
    <w:rsid w:val="0008214A"/>
    <w:rsid w:val="000830DB"/>
    <w:rsid w:val="000864B5"/>
    <w:rsid w:val="00091240"/>
    <w:rsid w:val="000A5463"/>
    <w:rsid w:val="000C0865"/>
    <w:rsid w:val="000C099E"/>
    <w:rsid w:val="000C14DF"/>
    <w:rsid w:val="000C602B"/>
    <w:rsid w:val="000D34E2"/>
    <w:rsid w:val="000D3D70"/>
    <w:rsid w:val="000E2BB8"/>
    <w:rsid w:val="000E30A0"/>
    <w:rsid w:val="000E44E8"/>
    <w:rsid w:val="000F237D"/>
    <w:rsid w:val="000F408F"/>
    <w:rsid w:val="000F4280"/>
    <w:rsid w:val="001014B5"/>
    <w:rsid w:val="00101C2F"/>
    <w:rsid w:val="00104FD0"/>
    <w:rsid w:val="00113F75"/>
    <w:rsid w:val="001213C4"/>
    <w:rsid w:val="001303E4"/>
    <w:rsid w:val="00146E19"/>
    <w:rsid w:val="0016039E"/>
    <w:rsid w:val="00161A35"/>
    <w:rsid w:val="00162CAE"/>
    <w:rsid w:val="00176561"/>
    <w:rsid w:val="00184F61"/>
    <w:rsid w:val="0019776E"/>
    <w:rsid w:val="001A62AD"/>
    <w:rsid w:val="001A67BA"/>
    <w:rsid w:val="001B3428"/>
    <w:rsid w:val="001B7832"/>
    <w:rsid w:val="001E177F"/>
    <w:rsid w:val="001E439E"/>
    <w:rsid w:val="001E6FF9"/>
    <w:rsid w:val="001F1161"/>
    <w:rsid w:val="001F2C10"/>
    <w:rsid w:val="00202119"/>
    <w:rsid w:val="002058AF"/>
    <w:rsid w:val="002251AF"/>
    <w:rsid w:val="00236A27"/>
    <w:rsid w:val="00244FA7"/>
    <w:rsid w:val="002537E7"/>
    <w:rsid w:val="00255DD0"/>
    <w:rsid w:val="002570E4"/>
    <w:rsid w:val="00263A53"/>
    <w:rsid w:val="00264E1B"/>
    <w:rsid w:val="0026597B"/>
    <w:rsid w:val="0027672E"/>
    <w:rsid w:val="00277A83"/>
    <w:rsid w:val="00292BC4"/>
    <w:rsid w:val="002B43D6"/>
    <w:rsid w:val="002C4134"/>
    <w:rsid w:val="002D0AB7"/>
    <w:rsid w:val="002D1046"/>
    <w:rsid w:val="00301E00"/>
    <w:rsid w:val="003071D9"/>
    <w:rsid w:val="00322A0B"/>
    <w:rsid w:val="003242DE"/>
    <w:rsid w:val="00326F43"/>
    <w:rsid w:val="00331691"/>
    <w:rsid w:val="003336F9"/>
    <w:rsid w:val="003364CB"/>
    <w:rsid w:val="00337205"/>
    <w:rsid w:val="00337ADE"/>
    <w:rsid w:val="0034662F"/>
    <w:rsid w:val="00361404"/>
    <w:rsid w:val="00366C6A"/>
    <w:rsid w:val="00371AFA"/>
    <w:rsid w:val="00380302"/>
    <w:rsid w:val="003956F9"/>
    <w:rsid w:val="003B245B"/>
    <w:rsid w:val="003B3E78"/>
    <w:rsid w:val="003B6AC5"/>
    <w:rsid w:val="003C69D7"/>
    <w:rsid w:val="003D36DC"/>
    <w:rsid w:val="003D4D14"/>
    <w:rsid w:val="003D5218"/>
    <w:rsid w:val="003D73D0"/>
    <w:rsid w:val="003E088D"/>
    <w:rsid w:val="003E38C4"/>
    <w:rsid w:val="003F789B"/>
    <w:rsid w:val="00403BBC"/>
    <w:rsid w:val="00406684"/>
    <w:rsid w:val="004102B2"/>
    <w:rsid w:val="00412BB7"/>
    <w:rsid w:val="00413626"/>
    <w:rsid w:val="00415D99"/>
    <w:rsid w:val="0041744B"/>
    <w:rsid w:val="00421FA4"/>
    <w:rsid w:val="00427C1E"/>
    <w:rsid w:val="004355A3"/>
    <w:rsid w:val="00442E9C"/>
    <w:rsid w:val="004443A9"/>
    <w:rsid w:val="00455D70"/>
    <w:rsid w:val="004573B1"/>
    <w:rsid w:val="00472CFE"/>
    <w:rsid w:val="00483ACE"/>
    <w:rsid w:val="00486A3F"/>
    <w:rsid w:val="004960B0"/>
    <w:rsid w:val="004A2EF2"/>
    <w:rsid w:val="004A6201"/>
    <w:rsid w:val="004C746A"/>
    <w:rsid w:val="004D0BE2"/>
    <w:rsid w:val="004D5A2F"/>
    <w:rsid w:val="004E4EF6"/>
    <w:rsid w:val="004F7881"/>
    <w:rsid w:val="00501973"/>
    <w:rsid w:val="005077D6"/>
    <w:rsid w:val="00517354"/>
    <w:rsid w:val="0052064A"/>
    <w:rsid w:val="00523EAA"/>
    <w:rsid w:val="00532D6F"/>
    <w:rsid w:val="00540ED2"/>
    <w:rsid w:val="00547D78"/>
    <w:rsid w:val="00563E26"/>
    <w:rsid w:val="00573B0A"/>
    <w:rsid w:val="0058273F"/>
    <w:rsid w:val="00583700"/>
    <w:rsid w:val="005925BA"/>
    <w:rsid w:val="00593197"/>
    <w:rsid w:val="005956CD"/>
    <w:rsid w:val="005A3525"/>
    <w:rsid w:val="005A4542"/>
    <w:rsid w:val="005A7056"/>
    <w:rsid w:val="005B00C5"/>
    <w:rsid w:val="005B661B"/>
    <w:rsid w:val="005C5A0B"/>
    <w:rsid w:val="005D05EE"/>
    <w:rsid w:val="005D0EA9"/>
    <w:rsid w:val="005D2B1C"/>
    <w:rsid w:val="005D30F3"/>
    <w:rsid w:val="005D44A7"/>
    <w:rsid w:val="005F09D6"/>
    <w:rsid w:val="005F5A54"/>
    <w:rsid w:val="006020AA"/>
    <w:rsid w:val="00606476"/>
    <w:rsid w:val="00610A7E"/>
    <w:rsid w:val="00612214"/>
    <w:rsid w:val="00617AC0"/>
    <w:rsid w:val="00636E45"/>
    <w:rsid w:val="00642AA7"/>
    <w:rsid w:val="00647299"/>
    <w:rsid w:val="00651CD5"/>
    <w:rsid w:val="00655019"/>
    <w:rsid w:val="0066741D"/>
    <w:rsid w:val="006A785A"/>
    <w:rsid w:val="006D0554"/>
    <w:rsid w:val="006E2AFF"/>
    <w:rsid w:val="006E692F"/>
    <w:rsid w:val="006E6B93"/>
    <w:rsid w:val="006F050F"/>
    <w:rsid w:val="006F68D0"/>
    <w:rsid w:val="007113FD"/>
    <w:rsid w:val="0072145A"/>
    <w:rsid w:val="007365B8"/>
    <w:rsid w:val="0074091B"/>
    <w:rsid w:val="00752538"/>
    <w:rsid w:val="00754C30"/>
    <w:rsid w:val="007603BF"/>
    <w:rsid w:val="007637BE"/>
    <w:rsid w:val="00763FCD"/>
    <w:rsid w:val="00767D09"/>
    <w:rsid w:val="0077016C"/>
    <w:rsid w:val="0077615E"/>
    <w:rsid w:val="007A091C"/>
    <w:rsid w:val="007A781F"/>
    <w:rsid w:val="007B20C1"/>
    <w:rsid w:val="007C1408"/>
    <w:rsid w:val="007D3B39"/>
    <w:rsid w:val="007E66D9"/>
    <w:rsid w:val="007F1845"/>
    <w:rsid w:val="007F77CE"/>
    <w:rsid w:val="0080190E"/>
    <w:rsid w:val="0080787B"/>
    <w:rsid w:val="008104A7"/>
    <w:rsid w:val="00811A9B"/>
    <w:rsid w:val="0081491D"/>
    <w:rsid w:val="0082394C"/>
    <w:rsid w:val="00831E27"/>
    <w:rsid w:val="008321C9"/>
    <w:rsid w:val="0083359D"/>
    <w:rsid w:val="00842387"/>
    <w:rsid w:val="00857467"/>
    <w:rsid w:val="00876B17"/>
    <w:rsid w:val="00880266"/>
    <w:rsid w:val="00886205"/>
    <w:rsid w:val="00890E52"/>
    <w:rsid w:val="008960BB"/>
    <w:rsid w:val="008A26A3"/>
    <w:rsid w:val="008A421B"/>
    <w:rsid w:val="008B3278"/>
    <w:rsid w:val="008B3E62"/>
    <w:rsid w:val="008B5B34"/>
    <w:rsid w:val="008D16D2"/>
    <w:rsid w:val="008D43B9"/>
    <w:rsid w:val="008F46B4"/>
    <w:rsid w:val="008F4A49"/>
    <w:rsid w:val="00917DAD"/>
    <w:rsid w:val="00936BAC"/>
    <w:rsid w:val="00942C81"/>
    <w:rsid w:val="009503E0"/>
    <w:rsid w:val="00951E72"/>
    <w:rsid w:val="009537A6"/>
    <w:rsid w:val="00953909"/>
    <w:rsid w:val="009561C1"/>
    <w:rsid w:val="00967952"/>
    <w:rsid w:val="00972124"/>
    <w:rsid w:val="00972E62"/>
    <w:rsid w:val="00980425"/>
    <w:rsid w:val="009912CA"/>
    <w:rsid w:val="00991D7D"/>
    <w:rsid w:val="00995C38"/>
    <w:rsid w:val="009A4192"/>
    <w:rsid w:val="009A6874"/>
    <w:rsid w:val="009B3183"/>
    <w:rsid w:val="009C06F7"/>
    <w:rsid w:val="009C4D45"/>
    <w:rsid w:val="009D46E2"/>
    <w:rsid w:val="009E6773"/>
    <w:rsid w:val="009F3861"/>
    <w:rsid w:val="009F5332"/>
    <w:rsid w:val="00A04D49"/>
    <w:rsid w:val="00A0512E"/>
    <w:rsid w:val="00A05FCF"/>
    <w:rsid w:val="00A14FC5"/>
    <w:rsid w:val="00A24A4D"/>
    <w:rsid w:val="00A32253"/>
    <w:rsid w:val="00A35350"/>
    <w:rsid w:val="00A50C2A"/>
    <w:rsid w:val="00A5663B"/>
    <w:rsid w:val="00A64152"/>
    <w:rsid w:val="00A66F36"/>
    <w:rsid w:val="00A8235C"/>
    <w:rsid w:val="00A862B1"/>
    <w:rsid w:val="00A90B3F"/>
    <w:rsid w:val="00AA5158"/>
    <w:rsid w:val="00AB1C13"/>
    <w:rsid w:val="00AB2576"/>
    <w:rsid w:val="00AC0D27"/>
    <w:rsid w:val="00AC766E"/>
    <w:rsid w:val="00AD13AB"/>
    <w:rsid w:val="00AF66C4"/>
    <w:rsid w:val="00AF7DE7"/>
    <w:rsid w:val="00B01AB1"/>
    <w:rsid w:val="00B05993"/>
    <w:rsid w:val="00B07104"/>
    <w:rsid w:val="00B14597"/>
    <w:rsid w:val="00B22FA2"/>
    <w:rsid w:val="00B24CE3"/>
    <w:rsid w:val="00B24F28"/>
    <w:rsid w:val="00B25CDE"/>
    <w:rsid w:val="00B30846"/>
    <w:rsid w:val="00B343FA"/>
    <w:rsid w:val="00B41F1D"/>
    <w:rsid w:val="00B4479D"/>
    <w:rsid w:val="00B556C2"/>
    <w:rsid w:val="00B621B5"/>
    <w:rsid w:val="00B73A9A"/>
    <w:rsid w:val="00B76ED3"/>
    <w:rsid w:val="00B8572F"/>
    <w:rsid w:val="00B926D1"/>
    <w:rsid w:val="00B92A91"/>
    <w:rsid w:val="00B96642"/>
    <w:rsid w:val="00B977C3"/>
    <w:rsid w:val="00BA651B"/>
    <w:rsid w:val="00BA7B0B"/>
    <w:rsid w:val="00BD105C"/>
    <w:rsid w:val="00BE0314"/>
    <w:rsid w:val="00BE04D8"/>
    <w:rsid w:val="00BE52FC"/>
    <w:rsid w:val="00BE6103"/>
    <w:rsid w:val="00BF25C5"/>
    <w:rsid w:val="00BF2C2D"/>
    <w:rsid w:val="00BF7928"/>
    <w:rsid w:val="00C0166C"/>
    <w:rsid w:val="00C04B0C"/>
    <w:rsid w:val="00C13744"/>
    <w:rsid w:val="00C203A6"/>
    <w:rsid w:val="00C2350C"/>
    <w:rsid w:val="00C243A1"/>
    <w:rsid w:val="00C31308"/>
    <w:rsid w:val="00C32FBB"/>
    <w:rsid w:val="00C4316E"/>
    <w:rsid w:val="00C4571F"/>
    <w:rsid w:val="00C46534"/>
    <w:rsid w:val="00C55583"/>
    <w:rsid w:val="00C6681F"/>
    <w:rsid w:val="00C735BA"/>
    <w:rsid w:val="00C80445"/>
    <w:rsid w:val="00C82ED9"/>
    <w:rsid w:val="00C83F4F"/>
    <w:rsid w:val="00C864D7"/>
    <w:rsid w:val="00C8777F"/>
    <w:rsid w:val="00C90057"/>
    <w:rsid w:val="00CA1AE3"/>
    <w:rsid w:val="00CA3674"/>
    <w:rsid w:val="00CC22AC"/>
    <w:rsid w:val="00CC375D"/>
    <w:rsid w:val="00CC59F5"/>
    <w:rsid w:val="00CC62E9"/>
    <w:rsid w:val="00CC6BD4"/>
    <w:rsid w:val="00CD3CE2"/>
    <w:rsid w:val="00CD6D05"/>
    <w:rsid w:val="00CD7F49"/>
    <w:rsid w:val="00CE0328"/>
    <w:rsid w:val="00CE0BCD"/>
    <w:rsid w:val="00CE366F"/>
    <w:rsid w:val="00CE5FF4"/>
    <w:rsid w:val="00CF0E8A"/>
    <w:rsid w:val="00D00AC1"/>
    <w:rsid w:val="00D01C51"/>
    <w:rsid w:val="00D11B9D"/>
    <w:rsid w:val="00D14800"/>
    <w:rsid w:val="00D212A5"/>
    <w:rsid w:val="00D25975"/>
    <w:rsid w:val="00D4303F"/>
    <w:rsid w:val="00D43376"/>
    <w:rsid w:val="00D4455A"/>
    <w:rsid w:val="00D545F1"/>
    <w:rsid w:val="00D7519B"/>
    <w:rsid w:val="00D8009B"/>
    <w:rsid w:val="00D87C70"/>
    <w:rsid w:val="00D96B1A"/>
    <w:rsid w:val="00DA5411"/>
    <w:rsid w:val="00DB0E18"/>
    <w:rsid w:val="00DB2FC8"/>
    <w:rsid w:val="00DB7A78"/>
    <w:rsid w:val="00DC4FCC"/>
    <w:rsid w:val="00DC64B0"/>
    <w:rsid w:val="00DC79B1"/>
    <w:rsid w:val="00DD1D03"/>
    <w:rsid w:val="00DD74EF"/>
    <w:rsid w:val="00DD7797"/>
    <w:rsid w:val="00DE3DAF"/>
    <w:rsid w:val="00DE62E7"/>
    <w:rsid w:val="00DE62F3"/>
    <w:rsid w:val="00DF27F7"/>
    <w:rsid w:val="00E018A8"/>
    <w:rsid w:val="00E16B7C"/>
    <w:rsid w:val="00E206BA"/>
    <w:rsid w:val="00E22772"/>
    <w:rsid w:val="00E26D73"/>
    <w:rsid w:val="00E357D4"/>
    <w:rsid w:val="00E40395"/>
    <w:rsid w:val="00E429AD"/>
    <w:rsid w:val="00E55813"/>
    <w:rsid w:val="00E558EA"/>
    <w:rsid w:val="00E63208"/>
    <w:rsid w:val="00E64123"/>
    <w:rsid w:val="00E70687"/>
    <w:rsid w:val="00E71701"/>
    <w:rsid w:val="00E72589"/>
    <w:rsid w:val="00E776F1"/>
    <w:rsid w:val="00E922F5"/>
    <w:rsid w:val="00EE0F94"/>
    <w:rsid w:val="00EE6171"/>
    <w:rsid w:val="00EE65BD"/>
    <w:rsid w:val="00EF66B1"/>
    <w:rsid w:val="00F02B8E"/>
    <w:rsid w:val="00F071B9"/>
    <w:rsid w:val="00F105E2"/>
    <w:rsid w:val="00F21A91"/>
    <w:rsid w:val="00F21B29"/>
    <w:rsid w:val="00F239E9"/>
    <w:rsid w:val="00F42CC8"/>
    <w:rsid w:val="00F64D51"/>
    <w:rsid w:val="00F717CA"/>
    <w:rsid w:val="00F736BA"/>
    <w:rsid w:val="00F736FF"/>
    <w:rsid w:val="00F80939"/>
    <w:rsid w:val="00F84229"/>
    <w:rsid w:val="00F84821"/>
    <w:rsid w:val="00F97D08"/>
    <w:rsid w:val="00FA015E"/>
    <w:rsid w:val="00FA55E7"/>
    <w:rsid w:val="00FB3F5A"/>
    <w:rsid w:val="00FC0726"/>
    <w:rsid w:val="00FC61EC"/>
    <w:rsid w:val="00FC692B"/>
    <w:rsid w:val="00FD11CF"/>
    <w:rsid w:val="00FF12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A66014"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A66014"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A66014"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A66014"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A66014"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A66014"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A66014"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A66014"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A66014"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A66014"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A66014"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A66014"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A66014" w:rsidRDefault="008F21FC">
          <w:pPr>
            <w:pStyle w:val="A75820A08C204CAE806B0573113ED6EC"/>
          </w:pPr>
          <w:r w:rsidRPr="004E58EE">
            <w:rPr>
              <w:rStyle w:val="a3"/>
            </w:rPr>
            <w:t>Κάντε κλικ ή πατήστε εδώ για να εισαγάγετε κείμενο.</w:t>
          </w:r>
        </w:p>
      </w:docPartBody>
    </w:docPart>
    <w:docPart>
      <w:docPartPr>
        <w:name w:val="31B7940B37094D5891B80E62077C683C"/>
        <w:category>
          <w:name w:val="Γενικά"/>
          <w:gallery w:val="placeholder"/>
        </w:category>
        <w:types>
          <w:type w:val="bbPlcHdr"/>
        </w:types>
        <w:behaviors>
          <w:behavior w:val="content"/>
        </w:behaviors>
        <w:guid w:val="{972A69DF-96C5-4195-A39A-4DB291919F38}"/>
      </w:docPartPr>
      <w:docPartBody>
        <w:p w:rsidR="00BA306D" w:rsidRDefault="00F93DF3" w:rsidP="00F93DF3">
          <w:pPr>
            <w:pStyle w:val="31B7940B37094D5891B80E62077C683C"/>
          </w:pPr>
          <w:r w:rsidRPr="004D0BE2">
            <w:rPr>
              <w:rStyle w:val="a3"/>
              <w:color w:val="0070C0"/>
            </w:rPr>
            <w:t>Κάντε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4B7"/>
    <w:rsid w:val="000A0A29"/>
    <w:rsid w:val="000D7C21"/>
    <w:rsid w:val="00117D8A"/>
    <w:rsid w:val="001220C7"/>
    <w:rsid w:val="00133DC3"/>
    <w:rsid w:val="001552C9"/>
    <w:rsid w:val="001B522F"/>
    <w:rsid w:val="003D5CC9"/>
    <w:rsid w:val="00416260"/>
    <w:rsid w:val="0055371D"/>
    <w:rsid w:val="006171E5"/>
    <w:rsid w:val="006E3311"/>
    <w:rsid w:val="007365B8"/>
    <w:rsid w:val="007637BE"/>
    <w:rsid w:val="007E5A53"/>
    <w:rsid w:val="0086711D"/>
    <w:rsid w:val="008B061E"/>
    <w:rsid w:val="008B39B4"/>
    <w:rsid w:val="008F21FC"/>
    <w:rsid w:val="00A02ECB"/>
    <w:rsid w:val="00A50C2A"/>
    <w:rsid w:val="00A66014"/>
    <w:rsid w:val="00AE6444"/>
    <w:rsid w:val="00BA306D"/>
    <w:rsid w:val="00C02261"/>
    <w:rsid w:val="00C03C55"/>
    <w:rsid w:val="00C20C26"/>
    <w:rsid w:val="00CE7252"/>
    <w:rsid w:val="00D212A5"/>
    <w:rsid w:val="00D2590B"/>
    <w:rsid w:val="00D75143"/>
    <w:rsid w:val="00D8009B"/>
    <w:rsid w:val="00ED555B"/>
    <w:rsid w:val="00F27350"/>
    <w:rsid w:val="00F93DF3"/>
    <w:rsid w:val="00FB05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93DF3"/>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 w:type="paragraph" w:customStyle="1" w:styleId="31B7940B37094D5891B80E62077C683C">
    <w:name w:val="31B7940B37094D5891B80E62077C683C"/>
    <w:rsid w:val="00F93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0</TotalTime>
  <Pages>3</Pages>
  <Words>667</Words>
  <Characters>3606</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2021-10-22T06:59:00Z</cp:lastPrinted>
  <dcterms:created xsi:type="dcterms:W3CDTF">2026-10-21T09:04:00Z</dcterms:created>
  <dcterms:modified xsi:type="dcterms:W3CDTF">2026-10-21T09:04:00Z</dcterms:modified>
  <cp:contentStatus/>
  <dc:language>Ελληνικά</dc:language>
  <cp:version>am-20180624</cp:version>
</cp:coreProperties>
</file>