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67B1F440"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6T00:00:00Z">
                    <w:dateFormat w:val="dd.MM.yyyy"/>
                    <w:lid w:val="el-GR"/>
                    <w:storeMappedDataAs w:val="dateTime"/>
                    <w:calendar w:val="gregorian"/>
                  </w:date>
                </w:sdtPr>
                <w:sdtEndPr>
                  <w:rPr>
                    <w:rStyle w:val="a1"/>
                  </w:rPr>
                </w:sdtEndPr>
                <w:sdtContent>
                  <w:r w:rsidR="00803F27">
                    <w:rPr>
                      <w:rStyle w:val="Char6"/>
                    </w:rPr>
                    <w:t>26.10.2026</w:t>
                  </w:r>
                </w:sdtContent>
              </w:sdt>
            </w:sdtContent>
          </w:sdt>
        </w:sdtContent>
      </w:sdt>
    </w:p>
    <w:p w14:paraId="387D4CEF" w14:textId="590F36D0"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354C9E">
        <w:rPr>
          <w:b/>
        </w:rPr>
        <w:t>1245</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61538302"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226AB5">
                        <w:t>κ</w:t>
                      </w:r>
                      <w:r w:rsidR="00191D1D">
                        <w:t xml:space="preserve">. </w:t>
                      </w:r>
                      <w:r w:rsidR="00C50269">
                        <w:t>Σ.</w:t>
                      </w:r>
                      <w:r w:rsidR="009A1951">
                        <w:t xml:space="preserve"> </w:t>
                      </w:r>
                      <w:r w:rsidR="00C50269">
                        <w:t>Χιονίδη</w:t>
                      </w:r>
                      <w:r w:rsidR="00975487">
                        <w:t xml:space="preserve">, </w:t>
                      </w:r>
                      <w:r w:rsidR="00C50269" w:rsidRPr="00C50269">
                        <w:t>Γενικ</w:t>
                      </w:r>
                      <w:r w:rsidR="00C50269">
                        <w:t>ό</w:t>
                      </w:r>
                      <w:r w:rsidR="00C50269" w:rsidRPr="00C50269">
                        <w:t xml:space="preserve"> Γραμματεία Αυτοδιοίκησης &amp;</w:t>
                      </w:r>
                      <w:r w:rsidR="00C50269">
                        <w:t xml:space="preserve"> </w:t>
                      </w:r>
                      <w:r w:rsidR="00C50269" w:rsidRPr="00C50269">
                        <w:t xml:space="preserve">Αποκέντρωσης </w:t>
                      </w:r>
                      <w:r w:rsidR="00975487">
                        <w:t>Υπουργ</w:t>
                      </w:r>
                      <w:r w:rsidR="00C50269">
                        <w:t xml:space="preserve">είου </w:t>
                      </w:r>
                      <w:r w:rsidR="00975487">
                        <w:t>Εσωτερικ</w:t>
                      </w:r>
                      <w:r w:rsidR="0078634A">
                        <w:t>ών</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2C90DA88"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803F27" w:rsidRPr="00803F27">
                    <w:t>Διεκδίκηση ουσιαστικής νοσηλευτικής υποστήριξης των παιδιών με χρόνια νοσήματα στους δημοτικούς παιδικούς και βρεφονηπιακούς σταθμούς</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74AC1ACB" w14:textId="2BF4B0D5" w:rsidR="00FD11CF" w:rsidRDefault="00647EE5" w:rsidP="00263A53">
              <w:pPr>
                <w:rPr>
                  <w:b/>
                  <w:bCs/>
                </w:rPr>
              </w:pPr>
              <w:r w:rsidRPr="00647EE5">
                <w:rPr>
                  <w:b/>
                  <w:bCs/>
                </w:rPr>
                <w:t>Κ</w:t>
              </w:r>
              <w:r w:rsidR="0032268A">
                <w:rPr>
                  <w:b/>
                  <w:bCs/>
                </w:rPr>
                <w:t>ύριε</w:t>
              </w:r>
              <w:r w:rsidRPr="00647EE5">
                <w:rPr>
                  <w:b/>
                  <w:bCs/>
                </w:rPr>
                <w:t xml:space="preserve"> </w:t>
              </w:r>
              <w:r w:rsidR="00C50269">
                <w:rPr>
                  <w:b/>
                  <w:bCs/>
                </w:rPr>
                <w:t>Γενικ</w:t>
              </w:r>
              <w:r w:rsidRPr="00647EE5">
                <w:rPr>
                  <w:b/>
                  <w:bCs/>
                </w:rPr>
                <w:t>έ,</w:t>
              </w:r>
            </w:p>
            <w:sdt>
              <w:sdtPr>
                <w:alias w:val="Σώμα της επιστολής"/>
                <w:tag w:val="Σώμα της επιστολής"/>
                <w:id w:val="1001621373"/>
                <w:placeholder>
                  <w:docPart w:val="31B7940B37094D5891B80E62077C683C"/>
                </w:placeholder>
              </w:sdtPr>
              <w:sdtContent>
                <w:p w14:paraId="35A56D69" w14:textId="0E7D5725" w:rsidR="00263A53" w:rsidRPr="00975487" w:rsidRDefault="00263A53" w:rsidP="00263A53">
                  <w:r w:rsidRPr="00975487">
                    <w:t>Η Εθνική Συνομοσπονδία Ατόμων με Αναπηρία (Ε.Σ.Α.μεΑ.)</w:t>
                  </w:r>
                  <w:r w:rsidR="00226AB5">
                    <w:t xml:space="preserve">, </w:t>
                  </w:r>
                  <w:r w:rsidRPr="00975487">
                    <w:t xml:space="preserve">αποτελεί την τριτοβάθμια Οργάνωση των ατόμων με αναπηρία, με χρόνιες παθήσεις και των οικογενειών τους στη χώρα και αναγνωρισμένο Κοινωνικό Εταίρο της ελληνικής Πολιτείας σε ζητήματα αναπηρίας. </w:t>
                  </w:r>
                </w:p>
                <w:p w14:paraId="26631FED" w14:textId="1196F8C5" w:rsidR="00263A53" w:rsidRPr="00975487" w:rsidRDefault="00263A53" w:rsidP="00263A53">
                  <w:r w:rsidRPr="00975487">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4960B0" w:rsidRPr="00975487">
                    <w:t>Ό</w:t>
                  </w:r>
                  <w:r w:rsidRPr="00975487">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3E6DE0DF" w14:textId="7C307C40" w:rsidR="00803F27" w:rsidRPr="00C50269" w:rsidRDefault="00437A23" w:rsidP="00803F27">
                  <w:pPr>
                    <w:rPr>
                      <w:b/>
                      <w:bCs/>
                    </w:rPr>
                  </w:pPr>
                  <w:r w:rsidRPr="00C50269">
                    <w:rPr>
                      <w:b/>
                      <w:bCs/>
                    </w:rPr>
                    <w:t xml:space="preserve">Με το παρόν σας θέτουμε υπόψη το ιδιαίτερα σοβαρό ζήτημα που </w:t>
                  </w:r>
                  <w:r w:rsidR="00803F27" w:rsidRPr="00C50269">
                    <w:rPr>
                      <w:b/>
                      <w:bCs/>
                    </w:rPr>
                    <w:t xml:space="preserve">μας έχει επισημάνει η Πανελλήνια Ομοσπονδία Σωματείων Συλλόγων Ατόμων με Σακχαρώδη Διαβήτη (Π.Ο.Σ.Σ.Α.Σ.ΔΙΑ) </w:t>
                  </w:r>
                  <w:r w:rsidR="00DF731B" w:rsidRPr="00C50269">
                    <w:rPr>
                      <w:b/>
                      <w:bCs/>
                    </w:rPr>
                    <w:t>σχετικά με τα προβλήματα που αντιμετωπίζουν οι γονείς παιδιών με χρόνια νοσήματα στους δημοτικούς παιδικούς και βρεφονηπιακούς σταθμούς, λόγω της έλλειψης νοσηλευτικής υποστήριξης.</w:t>
                  </w:r>
                </w:p>
                <w:p w14:paraId="21F35C1E" w14:textId="316D7A89" w:rsidR="00803F27" w:rsidRDefault="00803F27" w:rsidP="00803F27">
                  <w:r>
                    <w:t xml:space="preserve"> </w:t>
                  </w:r>
                  <w:r w:rsidR="00DF731B">
                    <w:t>Πιο συγκεκριμένα, η</w:t>
                  </w:r>
                  <w:r>
                    <w:t xml:space="preserve"> Π</w:t>
                  </w:r>
                  <w:r w:rsidR="00C50269">
                    <w:t>.</w:t>
                  </w:r>
                  <w:r>
                    <w:t>Ο</w:t>
                  </w:r>
                  <w:r w:rsidR="00C50269">
                    <w:t>.</w:t>
                  </w:r>
                  <w:r>
                    <w:t>Σ</w:t>
                  </w:r>
                  <w:r w:rsidR="00C50269">
                    <w:t>.</w:t>
                  </w:r>
                  <w:r>
                    <w:t>Σ</w:t>
                  </w:r>
                  <w:r w:rsidR="00C50269">
                    <w:t>.</w:t>
                  </w:r>
                  <w:r>
                    <w:t>Α</w:t>
                  </w:r>
                  <w:r w:rsidR="00C50269">
                    <w:t>.</w:t>
                  </w:r>
                  <w:r>
                    <w:t>Σ</w:t>
                  </w:r>
                  <w:r w:rsidR="00C50269">
                    <w:t>.</w:t>
                  </w:r>
                  <w:r>
                    <w:t>ΔΙΑ</w:t>
                  </w:r>
                  <w:r w:rsidR="00C50269">
                    <w:t>.</w:t>
                  </w:r>
                  <w:r>
                    <w:t xml:space="preserve"> </w:t>
                  </w:r>
                  <w:r w:rsidR="00DF731B">
                    <w:t xml:space="preserve">έχει γίνει </w:t>
                  </w:r>
                  <w:r>
                    <w:t xml:space="preserve">αποδέκτης αναφορών από γονείς παιδιών με σακχαρώδη διαβήτη τύπου 1, οι οποίοι αντιμετωπίζουν σοβαρά εμπόδια στην </w:t>
                  </w:r>
                  <w:r>
                    <w:lastRenderedPageBreak/>
                    <w:t xml:space="preserve">εγγραφή ή τη συνέχιση της φοίτησης των παιδιών τους σε δημοτικούς και βρεφονηπιακούς σταθμούς, λόγω έλλειψης νοσηλευτικού προσωπικού. Σε ορισμένες περιπτώσεις, οι οικογένειες αναγκάζονται είτε να διακόψουν τη φοίτηση των παιδιών </w:t>
                  </w:r>
                  <w:r w:rsidR="0086120C">
                    <w:t>τους,</w:t>
                  </w:r>
                  <w:r>
                    <w:t xml:space="preserve"> είτε να επωμιστούν το κόστος ιδιωτικής νοσηλευτικής υποστήριξης.</w:t>
                  </w:r>
                </w:p>
                <w:p w14:paraId="785D7129" w14:textId="77777777" w:rsidR="00803F27" w:rsidRDefault="00803F27" w:rsidP="00803F27">
                  <w:r>
                    <w:t>Η κατάσταση αυτή θέτει σε κίνδυνο την ισότιμη πρόσβαση των παιδιών στην προσχολική αγωγή και επιβαρύνει οικονομικά και ψυχολογικά τις οικογένειές τους. Παρά τις προβλέψεις της ΚΥΑ 41087/2017 για την υποστήριξη παιδιών που χρήζουν νοσηλευτικής φροντίδας, στην πράξη εξακολουθούν να υπάρχουν σημαντικά κενά στελέχωσης και κάλυψης των αναγκών.</w:t>
                  </w:r>
                </w:p>
                <w:p w14:paraId="13149470" w14:textId="77777777" w:rsidR="00803F27" w:rsidRDefault="00803F27" w:rsidP="00803F27">
                  <w:r>
                    <w:t>Ιδιαίτερη σημασία αποκτά και η πρόσφατη διαδικασία τροποποίησης των Οργανισμών Εσωτερικής Υπηρεσίας (ΟΕΥ) των δήμων, βάσει του άρθρου 759 του Ν. 5314/2026, καθώς και η δυνατότητα σύστασης οργανικών θέσεων νοσηλευτικού προσωπικού.</w:t>
                  </w:r>
                </w:p>
                <w:p w14:paraId="6473C9BC" w14:textId="5127CBB0" w:rsidR="00DF731B" w:rsidRPr="00DF731B" w:rsidRDefault="00DF731B" w:rsidP="00803F27">
                  <w:pPr>
                    <w:rPr>
                      <w:b/>
                      <w:bCs/>
                    </w:rPr>
                  </w:pPr>
                  <w:r w:rsidRPr="00DF731B">
                    <w:rPr>
                      <w:b/>
                      <w:bCs/>
                    </w:rPr>
                    <w:t xml:space="preserve">Κύριε </w:t>
                  </w:r>
                  <w:r w:rsidR="002356A5">
                    <w:rPr>
                      <w:b/>
                      <w:bCs/>
                    </w:rPr>
                    <w:t>Γενικ</w:t>
                  </w:r>
                  <w:r w:rsidRPr="00DF731B">
                    <w:rPr>
                      <w:b/>
                      <w:bCs/>
                    </w:rPr>
                    <w:t xml:space="preserve">έ, </w:t>
                  </w:r>
                </w:p>
                <w:p w14:paraId="5E727ED9" w14:textId="5969B523" w:rsidR="00803F27" w:rsidRDefault="00C84F8D" w:rsidP="00803F27">
                  <w:r w:rsidRPr="00C84F8D">
                    <w:t xml:space="preserve">Ως εκ τούτου απευθυνόμαστε σε εσάς και ζητάμε </w:t>
                  </w:r>
                  <w:r w:rsidR="00803F27" w:rsidRPr="00C84F8D">
                    <w:t xml:space="preserve"> </w:t>
                  </w:r>
                  <w:r w:rsidRPr="00C84F8D">
                    <w:t xml:space="preserve">να εξετάσετε αυτό το </w:t>
                  </w:r>
                  <w:r>
                    <w:t xml:space="preserve">καίριας σημασίας </w:t>
                  </w:r>
                  <w:r w:rsidRPr="00C84F8D">
                    <w:t>ζή</w:t>
                  </w:r>
                  <w:r>
                    <w:t>τη</w:t>
                  </w:r>
                  <w:r w:rsidRPr="00C84F8D">
                    <w:t xml:space="preserve">μα και να προβείτε </w:t>
                  </w:r>
                  <w:r w:rsidR="00803F27" w:rsidRPr="00C84F8D">
                    <w:t xml:space="preserve">άμεσα </w:t>
                  </w:r>
                  <w:r w:rsidR="00DF731B">
                    <w:t>σε ενέργειες</w:t>
                  </w:r>
                  <w:r w:rsidRPr="00C84F8D">
                    <w:t xml:space="preserve"> </w:t>
                  </w:r>
                  <w:r w:rsidR="00803F27" w:rsidRPr="00C84F8D">
                    <w:t xml:space="preserve">για τη διαμόρφωση ενός ολοκληρωμένου και εφαρμόσιμου πλαισίου νοσηλευτικής υποστήριξης, </w:t>
                  </w:r>
                  <w:r w:rsidRPr="00C84F8D">
                    <w:t>που να διασφαλίζει</w:t>
                  </w:r>
                  <w:r w:rsidR="00803F27" w:rsidRPr="00C84F8D">
                    <w:t xml:space="preserve"> την υγεία, την ασφάλεια και την ισότιμη συμμετοχή όλων των παιδιών στην προσχολική αγωγή</w:t>
                  </w:r>
                  <w:r w:rsidR="00E72AF9">
                    <w:t>, όπως</w:t>
                  </w:r>
                  <w:r w:rsidR="00DF731B">
                    <w:t xml:space="preserve">: </w:t>
                  </w:r>
                </w:p>
                <w:p w14:paraId="697933A8" w14:textId="252834B4" w:rsidR="00803F27" w:rsidRDefault="00DF731B" w:rsidP="00803F27">
                  <w:r>
                    <w:t xml:space="preserve">- </w:t>
                  </w:r>
                  <w:r w:rsidR="00803F27">
                    <w:t>Πανελλαδική καταγραφή της υφιστάμενης νοσηλευτικής στελέχωσης των δημοτικών παιδικών και βρεφονηπιακών σταθμών, των αναγκών που παραμένουν ακάλυπτες και των οργανικών θέσεων που συστάθηκαν στο πλαίσιο της πρόσφατης διαδικασίας τροποποίησης των ΟΕΥ.</w:t>
                  </w:r>
                </w:p>
                <w:p w14:paraId="69BF924A" w14:textId="032E4529" w:rsidR="00803F27" w:rsidRDefault="00DF731B" w:rsidP="00803F27">
                  <w:r>
                    <w:t xml:space="preserve">- </w:t>
                  </w:r>
                  <w:r w:rsidR="00803F27">
                    <w:t>Θεσμοθέτηση ελάχιστης υποχρεωτικής νοσηλευτικής στελέχωσης ανά δήμο, με πρόβλεψη τουλάχιστον μίας οργανικής θέσης νοσηλευτή/νοσηλεύτριας ΠΕ ή ΤΕ και αναλογική ενίσχυση ανάλογα με τον αριθμό των δομών, των παιδιών και τις πραγματικές ανάγκες.</w:t>
                  </w:r>
                </w:p>
                <w:p w14:paraId="755C0E0D" w14:textId="606851C3" w:rsidR="00803F27" w:rsidRDefault="00DF731B" w:rsidP="00803F27">
                  <w:r>
                    <w:t xml:space="preserve">- </w:t>
                  </w:r>
                  <w:r w:rsidR="00803F27">
                    <w:t>Καθιέρωση ειδικού μηχανισμού άμεσης νοσηλευτικής κάλυψης, όταν προκύπτουν νέες ανάγκες κατά τη διάρκεια της σχολικής χρονιάς, με δυνατότητα αξιοποίησης διαθέσιμου προσωπικού ή, όπου απαιτείται, ταχείας πρόσληψης.</w:t>
                  </w:r>
                </w:p>
                <w:p w14:paraId="6793FB83" w14:textId="5F25ECFB" w:rsidR="00803F27" w:rsidRDefault="00DF731B" w:rsidP="00803F27">
                  <w:r>
                    <w:t xml:space="preserve">- </w:t>
                  </w:r>
                  <w:r w:rsidR="00803F27">
                    <w:t>Διασφάλιση της αναγκαίας χρηματοδότησης και επιμόρφωσης, ώστε η υποστήριξη των παιδιών να μην εξαρτάται από τις οικονομικές δυνατότητες των οικογενειών ή του εκάστοτε δήμου.</w:t>
                  </w:r>
                </w:p>
                <w:p w14:paraId="3324B4EC" w14:textId="77777777" w:rsidR="00803F27" w:rsidRDefault="00803F27" w:rsidP="00803F27">
                  <w:r>
                    <w:t>Παράλληλα, ζητούμε από το Υπουργείο να μας ενημερώσει για τις δυνατότητες που προβλέπει το ισχύον θεσμικό πλαίσιο, ιδίως τα άρθρα 205 και 206 του Ν. 3584/2007 σε συνδυασμό με το άρθρο 3 της ΚΥΑ 41087/2017, για την άμεση κάλυψη τέτοιων αναγκών.</w:t>
                  </w:r>
                </w:p>
                <w:p w14:paraId="0008B4F2" w14:textId="2C057BEF" w:rsidR="006E72C2" w:rsidRDefault="00803F27" w:rsidP="00803F27">
                  <w:r>
                    <w:t>Η πρόσβαση στην προσχολική αγωγή είναι δικαίωμα κάθε παιδιού και δεν μπορεί να εξαρτάται από την ύπαρξη νοσηλευτή σε μια δημοτική δομή ή από την οικονομική δυνατότητα της οικογένειάς του.</w:t>
                  </w:r>
                </w:p>
                <w:p w14:paraId="7F65C737" w14:textId="1061B015" w:rsidR="006E72C2" w:rsidRDefault="00C84F8D" w:rsidP="006E72C2">
                  <w:r>
                    <w:t>Στο παρόν επισυνάπτεται η υπ. αριθ. πρωτ. 828/20.10.2026</w:t>
                  </w:r>
                  <w:r w:rsidR="00803F27">
                    <w:t xml:space="preserve"> </w:t>
                  </w:r>
                  <w:r>
                    <w:t xml:space="preserve">επιστολή της </w:t>
                  </w:r>
                  <w:r w:rsidRPr="00C84F8D">
                    <w:t>Π.Ο.Σ.Σ.Α.Σ.ΔΙΑ</w:t>
                  </w:r>
                  <w:r>
                    <w:t xml:space="preserve">., η οποία αναφέρεται πιο αναλυτικά στο εν λόγω </w:t>
                  </w:r>
                  <w:r w:rsidR="0086120C">
                    <w:t>ζήτημ</w:t>
                  </w:r>
                  <w:r>
                    <w:t xml:space="preserve">α. </w:t>
                  </w:r>
                </w:p>
                <w:p w14:paraId="05F3DB8C" w14:textId="79D25140" w:rsidR="00263A53" w:rsidRDefault="0009335A" w:rsidP="00202119">
                  <w:r w:rsidRPr="0009335A">
                    <w:t xml:space="preserve">Αναμένοντας την άμεση ανταπόκρισή </w:t>
                  </w:r>
                  <w:r>
                    <w:t xml:space="preserve">σας </w:t>
                  </w:r>
                  <w:r w:rsidRPr="0009335A">
                    <w:t>και τις ενέργειές σας επί του θέματος</w:t>
                  </w:r>
                  <w:r w:rsidR="00DF731B">
                    <w:t>.</w:t>
                  </w:r>
                </w:p>
              </w:sdtContent>
            </w:sdt>
            <w:p w14:paraId="74C091A0" w14:textId="3438E69D" w:rsidR="00091240" w:rsidRPr="00263A53" w:rsidRDefault="00A64152" w:rsidP="00202119">
              <w: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E95D7E">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E95D7E">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23830B52" w14:textId="77777777" w:rsidR="00191D1D" w:rsidRDefault="00191D1D" w:rsidP="00191D1D">
          <w:pPr>
            <w:pStyle w:val="Bullets0"/>
            <w:numPr>
              <w:ilvl w:val="0"/>
              <w:numId w:val="0"/>
            </w:numPr>
            <w:ind w:left="567" w:hanging="295"/>
          </w:pPr>
        </w:p>
        <w:p w14:paraId="28F11333" w14:textId="1BEFBEA0" w:rsidR="001E1185" w:rsidRDefault="001E1185" w:rsidP="00C50269">
          <w:pPr>
            <w:pStyle w:val="Bullets0"/>
          </w:pPr>
          <w:r>
            <w:t xml:space="preserve">Γραφείο Υπουργού Εσωτερικών, κ. Θ. </w:t>
          </w:r>
          <w:proofErr w:type="spellStart"/>
          <w:r>
            <w:t>Λιβάνιο</w:t>
          </w:r>
          <w:proofErr w:type="spellEnd"/>
        </w:p>
        <w:p w14:paraId="6F800963" w14:textId="51258F23" w:rsidR="00C50269" w:rsidRDefault="00C50269" w:rsidP="00C50269">
          <w:pPr>
            <w:pStyle w:val="Bullets0"/>
          </w:pPr>
          <w:r>
            <w:t xml:space="preserve">Γενική Γραμματεία Δημόσιας Διοίκησης, Διεύθυνση Προσωπικού Τοπικής Αυτοδιοίκησης </w:t>
          </w:r>
        </w:p>
        <w:p w14:paraId="12EE1DF2" w14:textId="79CB6B2D" w:rsidR="00191D1D" w:rsidRDefault="00C50269" w:rsidP="00C50269">
          <w:pPr>
            <w:pStyle w:val="Bullets0"/>
            <w:numPr>
              <w:ilvl w:val="0"/>
              <w:numId w:val="0"/>
            </w:numPr>
            <w:ind w:left="567" w:hanging="295"/>
          </w:pPr>
          <w:r>
            <w:t>-    Κεντρική Ένωση Δήμων Ελλάδας (ΚΕΔΕ)</w:t>
          </w:r>
        </w:p>
        <w:p w14:paraId="57C63D28" w14:textId="3283720B" w:rsidR="00191D1D" w:rsidRDefault="00191D1D" w:rsidP="00191D1D">
          <w:pPr>
            <w:pStyle w:val="Bullets0"/>
            <w:numPr>
              <w:ilvl w:val="0"/>
              <w:numId w:val="0"/>
            </w:numPr>
            <w:ind w:left="567" w:hanging="295"/>
          </w:pPr>
          <w:r>
            <w:t xml:space="preserve">- </w:t>
          </w:r>
          <w:r w:rsidR="00C50269">
            <w:t xml:space="preserve"> </w:t>
          </w:r>
          <w:r w:rsidR="00160C21">
            <w:t xml:space="preserve"> </w:t>
          </w:r>
          <w:r w:rsidR="00C50269" w:rsidRPr="00C50269">
            <w:t>Π.Ο.Σ.Σ.Α.Σ.ΔΙΑ</w:t>
          </w:r>
        </w:p>
        <w:p w14:paraId="1C54635F" w14:textId="3CE3C330" w:rsidR="00CD3CE2" w:rsidRDefault="00C50269" w:rsidP="00C50269">
          <w:pPr>
            <w:pStyle w:val="Bullets0"/>
            <w:numPr>
              <w:ilvl w:val="0"/>
              <w:numId w:val="0"/>
            </w:numPr>
            <w:ind w:left="567" w:hanging="295"/>
          </w:pPr>
          <w:r>
            <w:t xml:space="preserve"> </w:t>
          </w:r>
        </w:p>
      </w:sdtContent>
    </w:sdt>
    <w:bookmarkStart w:id="15"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5" w:displacedByCustomXml="next"/>
      </w:sdtContent>
    </w:sdt>
    <w:sectPr w:rsidR="005925BA" w:rsidRPr="00CD3CE2" w:rsidSect="00E95D7E">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B09A" w14:textId="77777777" w:rsidR="00C576CE" w:rsidRDefault="00C576CE" w:rsidP="00A5663B">
      <w:pPr>
        <w:spacing w:after="0" w:line="240" w:lineRule="auto"/>
      </w:pPr>
      <w:r>
        <w:separator/>
      </w:r>
    </w:p>
    <w:p w14:paraId="1A9102CD" w14:textId="77777777" w:rsidR="00C576CE" w:rsidRDefault="00C576CE"/>
  </w:endnote>
  <w:endnote w:type="continuationSeparator" w:id="0">
    <w:p w14:paraId="572A4A8C" w14:textId="77777777" w:rsidR="00C576CE" w:rsidRDefault="00C576CE" w:rsidP="00A5663B">
      <w:pPr>
        <w:spacing w:after="0" w:line="240" w:lineRule="auto"/>
      </w:pPr>
      <w:r>
        <w:continuationSeparator/>
      </w:r>
    </w:p>
    <w:p w14:paraId="0C7AC696" w14:textId="77777777" w:rsidR="00C576CE" w:rsidRDefault="00C576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B2F3F" w14:textId="77777777" w:rsidR="00C576CE" w:rsidRDefault="00C576CE" w:rsidP="00A5663B">
      <w:pPr>
        <w:spacing w:after="0" w:line="240" w:lineRule="auto"/>
      </w:pPr>
      <w:bookmarkStart w:id="0" w:name="_Hlk484772647"/>
      <w:bookmarkEnd w:id="0"/>
      <w:r>
        <w:separator/>
      </w:r>
    </w:p>
    <w:p w14:paraId="5E20388F" w14:textId="77777777" w:rsidR="00C576CE" w:rsidRDefault="00C576CE"/>
  </w:footnote>
  <w:footnote w:type="continuationSeparator" w:id="0">
    <w:p w14:paraId="09C94C26" w14:textId="77777777" w:rsidR="00C576CE" w:rsidRDefault="00C576CE" w:rsidP="00A5663B">
      <w:pPr>
        <w:spacing w:after="0" w:line="240" w:lineRule="auto"/>
      </w:pPr>
      <w:r>
        <w:continuationSeparator/>
      </w:r>
    </w:p>
    <w:p w14:paraId="0A7AFBAA" w14:textId="77777777" w:rsidR="00C576CE" w:rsidRDefault="00C576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534861185" w:displacedByCustomXml="next"/>
  <w:bookmarkStart w:id="8" w:name="_Hlk534861184" w:displacedByCustomXml="next"/>
  <w:bookmarkStart w:id="9" w:name="_Hlk534861074" w:displacedByCustomXml="next"/>
  <w:bookmarkStart w:id="10" w:name="_Hlk534861073" w:displacedByCustomXml="next"/>
  <w:bookmarkStart w:id="11" w:name="_Hlk534860967" w:displacedByCustomXml="next"/>
  <w:bookmarkStart w:id="12" w:name="_Hlk534860966" w:displacedByCustomXml="next"/>
  <w:bookmarkStart w:id="13" w:name="_Hlk534859868" w:displacedByCustomXml="next"/>
  <w:bookmarkStart w:id="14"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D5445"/>
    <w:multiLevelType w:val="hybridMultilevel"/>
    <w:tmpl w:val="57EEC9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861"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80856674">
    <w:abstractNumId w:val="7"/>
  </w:num>
  <w:num w:numId="2" w16cid:durableId="1925800772">
    <w:abstractNumId w:val="7"/>
  </w:num>
  <w:num w:numId="3" w16cid:durableId="1713309555">
    <w:abstractNumId w:val="7"/>
  </w:num>
  <w:num w:numId="4" w16cid:durableId="1753160255">
    <w:abstractNumId w:val="7"/>
  </w:num>
  <w:num w:numId="5" w16cid:durableId="59518765">
    <w:abstractNumId w:val="7"/>
  </w:num>
  <w:num w:numId="6" w16cid:durableId="1338072096">
    <w:abstractNumId w:val="7"/>
  </w:num>
  <w:num w:numId="7" w16cid:durableId="775174834">
    <w:abstractNumId w:val="7"/>
  </w:num>
  <w:num w:numId="8" w16cid:durableId="431054503">
    <w:abstractNumId w:val="7"/>
  </w:num>
  <w:num w:numId="9" w16cid:durableId="1066496015">
    <w:abstractNumId w:val="7"/>
  </w:num>
  <w:num w:numId="10" w16cid:durableId="1269120188">
    <w:abstractNumId w:val="6"/>
  </w:num>
  <w:num w:numId="11" w16cid:durableId="1391922626">
    <w:abstractNumId w:val="5"/>
  </w:num>
  <w:num w:numId="12" w16cid:durableId="816075467">
    <w:abstractNumId w:val="4"/>
  </w:num>
  <w:num w:numId="13" w16cid:durableId="1148009074">
    <w:abstractNumId w:val="1"/>
  </w:num>
  <w:num w:numId="14" w16cid:durableId="1361542788">
    <w:abstractNumId w:val="0"/>
  </w:num>
  <w:num w:numId="15" w16cid:durableId="725563622">
    <w:abstractNumId w:val="2"/>
  </w:num>
  <w:num w:numId="16" w16cid:durableId="242036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245EB"/>
    <w:rsid w:val="000319B3"/>
    <w:rsid w:val="0003631E"/>
    <w:rsid w:val="00042CAA"/>
    <w:rsid w:val="00051D07"/>
    <w:rsid w:val="00064043"/>
    <w:rsid w:val="00080A75"/>
    <w:rsid w:val="0008214A"/>
    <w:rsid w:val="000830DB"/>
    <w:rsid w:val="000864B5"/>
    <w:rsid w:val="00091240"/>
    <w:rsid w:val="0009335A"/>
    <w:rsid w:val="000A44E2"/>
    <w:rsid w:val="000A5463"/>
    <w:rsid w:val="000C0865"/>
    <w:rsid w:val="000C099E"/>
    <w:rsid w:val="000C14DF"/>
    <w:rsid w:val="000C602B"/>
    <w:rsid w:val="000D34E2"/>
    <w:rsid w:val="000D3D70"/>
    <w:rsid w:val="000E2BB8"/>
    <w:rsid w:val="000E30A0"/>
    <w:rsid w:val="000E44E8"/>
    <w:rsid w:val="000F237D"/>
    <w:rsid w:val="000F408F"/>
    <w:rsid w:val="000F4280"/>
    <w:rsid w:val="00101B0A"/>
    <w:rsid w:val="00104FD0"/>
    <w:rsid w:val="00112C80"/>
    <w:rsid w:val="001213C4"/>
    <w:rsid w:val="00122071"/>
    <w:rsid w:val="001303E4"/>
    <w:rsid w:val="00130464"/>
    <w:rsid w:val="00146E19"/>
    <w:rsid w:val="0016039E"/>
    <w:rsid w:val="00160C21"/>
    <w:rsid w:val="00161A35"/>
    <w:rsid w:val="00162CAE"/>
    <w:rsid w:val="00176561"/>
    <w:rsid w:val="00184F61"/>
    <w:rsid w:val="00187E96"/>
    <w:rsid w:val="00191D1D"/>
    <w:rsid w:val="0019776E"/>
    <w:rsid w:val="001A62AD"/>
    <w:rsid w:val="001A67BA"/>
    <w:rsid w:val="001B3428"/>
    <w:rsid w:val="001B7832"/>
    <w:rsid w:val="001E1185"/>
    <w:rsid w:val="001E177F"/>
    <w:rsid w:val="001E439E"/>
    <w:rsid w:val="001E6FF9"/>
    <w:rsid w:val="001F1161"/>
    <w:rsid w:val="001F2C10"/>
    <w:rsid w:val="00202119"/>
    <w:rsid w:val="002058AF"/>
    <w:rsid w:val="002251AF"/>
    <w:rsid w:val="00226AB5"/>
    <w:rsid w:val="002356A5"/>
    <w:rsid w:val="00236A27"/>
    <w:rsid w:val="00244FA7"/>
    <w:rsid w:val="002537E7"/>
    <w:rsid w:val="00255DD0"/>
    <w:rsid w:val="002570E4"/>
    <w:rsid w:val="00263A53"/>
    <w:rsid w:val="00264E1B"/>
    <w:rsid w:val="0026597B"/>
    <w:rsid w:val="0027672E"/>
    <w:rsid w:val="00292BC4"/>
    <w:rsid w:val="002A1F81"/>
    <w:rsid w:val="002B43D6"/>
    <w:rsid w:val="002C4134"/>
    <w:rsid w:val="002D0AB7"/>
    <w:rsid w:val="002D1046"/>
    <w:rsid w:val="00301E00"/>
    <w:rsid w:val="003071D9"/>
    <w:rsid w:val="0032268A"/>
    <w:rsid w:val="00322A0B"/>
    <w:rsid w:val="003242DE"/>
    <w:rsid w:val="00326F43"/>
    <w:rsid w:val="003336F9"/>
    <w:rsid w:val="003364CB"/>
    <w:rsid w:val="00337205"/>
    <w:rsid w:val="00337ADE"/>
    <w:rsid w:val="0034662F"/>
    <w:rsid w:val="00354C9E"/>
    <w:rsid w:val="00361404"/>
    <w:rsid w:val="00366C6A"/>
    <w:rsid w:val="00371AFA"/>
    <w:rsid w:val="00380302"/>
    <w:rsid w:val="003956F9"/>
    <w:rsid w:val="003B245B"/>
    <w:rsid w:val="003B3E78"/>
    <w:rsid w:val="003B6AC5"/>
    <w:rsid w:val="003C69D7"/>
    <w:rsid w:val="003D4D14"/>
    <w:rsid w:val="003D73D0"/>
    <w:rsid w:val="003E088D"/>
    <w:rsid w:val="003E38C4"/>
    <w:rsid w:val="003F2917"/>
    <w:rsid w:val="003F789B"/>
    <w:rsid w:val="00403BBC"/>
    <w:rsid w:val="004102B2"/>
    <w:rsid w:val="00412BB7"/>
    <w:rsid w:val="00413626"/>
    <w:rsid w:val="00415D99"/>
    <w:rsid w:val="00421FA4"/>
    <w:rsid w:val="00427C1E"/>
    <w:rsid w:val="004355A3"/>
    <w:rsid w:val="00437A23"/>
    <w:rsid w:val="00442E9C"/>
    <w:rsid w:val="004443A9"/>
    <w:rsid w:val="00455D70"/>
    <w:rsid w:val="004573B1"/>
    <w:rsid w:val="00472CFE"/>
    <w:rsid w:val="00483ACE"/>
    <w:rsid w:val="00486A3F"/>
    <w:rsid w:val="00492424"/>
    <w:rsid w:val="004960B0"/>
    <w:rsid w:val="004A10F5"/>
    <w:rsid w:val="004A2EF2"/>
    <w:rsid w:val="004A6201"/>
    <w:rsid w:val="004C746A"/>
    <w:rsid w:val="004D0BE2"/>
    <w:rsid w:val="004D5A2F"/>
    <w:rsid w:val="00501973"/>
    <w:rsid w:val="005077D6"/>
    <w:rsid w:val="00517354"/>
    <w:rsid w:val="0052064A"/>
    <w:rsid w:val="00523EAA"/>
    <w:rsid w:val="00540ED2"/>
    <w:rsid w:val="00547D78"/>
    <w:rsid w:val="00563E26"/>
    <w:rsid w:val="00573B0A"/>
    <w:rsid w:val="0058273F"/>
    <w:rsid w:val="00583700"/>
    <w:rsid w:val="005925BA"/>
    <w:rsid w:val="00593197"/>
    <w:rsid w:val="005956CD"/>
    <w:rsid w:val="005A4542"/>
    <w:rsid w:val="005A7056"/>
    <w:rsid w:val="005B00C5"/>
    <w:rsid w:val="005B661B"/>
    <w:rsid w:val="005C0DC9"/>
    <w:rsid w:val="005C5A0B"/>
    <w:rsid w:val="005D05EE"/>
    <w:rsid w:val="005D0EA9"/>
    <w:rsid w:val="005D2B1C"/>
    <w:rsid w:val="005D30F3"/>
    <w:rsid w:val="005D394B"/>
    <w:rsid w:val="005D44A7"/>
    <w:rsid w:val="005F09D6"/>
    <w:rsid w:val="005F5A54"/>
    <w:rsid w:val="00606476"/>
    <w:rsid w:val="00610120"/>
    <w:rsid w:val="00610A7E"/>
    <w:rsid w:val="00612214"/>
    <w:rsid w:val="00617AC0"/>
    <w:rsid w:val="00636E45"/>
    <w:rsid w:val="00642AA7"/>
    <w:rsid w:val="00642CB2"/>
    <w:rsid w:val="00647299"/>
    <w:rsid w:val="00647EE5"/>
    <w:rsid w:val="00651CD5"/>
    <w:rsid w:val="006526CE"/>
    <w:rsid w:val="00655019"/>
    <w:rsid w:val="00667042"/>
    <w:rsid w:val="0066741D"/>
    <w:rsid w:val="006A785A"/>
    <w:rsid w:val="006D0554"/>
    <w:rsid w:val="006E2AFF"/>
    <w:rsid w:val="006E692F"/>
    <w:rsid w:val="006E6B93"/>
    <w:rsid w:val="006E72C2"/>
    <w:rsid w:val="006F050F"/>
    <w:rsid w:val="006F68D0"/>
    <w:rsid w:val="0072145A"/>
    <w:rsid w:val="0074091B"/>
    <w:rsid w:val="00752538"/>
    <w:rsid w:val="00754C30"/>
    <w:rsid w:val="00763FCD"/>
    <w:rsid w:val="00767D09"/>
    <w:rsid w:val="0077016C"/>
    <w:rsid w:val="0077615E"/>
    <w:rsid w:val="0078634A"/>
    <w:rsid w:val="007949E4"/>
    <w:rsid w:val="007A4538"/>
    <w:rsid w:val="007A781F"/>
    <w:rsid w:val="007C1408"/>
    <w:rsid w:val="007C736D"/>
    <w:rsid w:val="007D3B39"/>
    <w:rsid w:val="007E66D9"/>
    <w:rsid w:val="007F1845"/>
    <w:rsid w:val="007F77CE"/>
    <w:rsid w:val="00803F27"/>
    <w:rsid w:val="0080787B"/>
    <w:rsid w:val="008104A7"/>
    <w:rsid w:val="00811A9B"/>
    <w:rsid w:val="0082394C"/>
    <w:rsid w:val="008321C9"/>
    <w:rsid w:val="0083359D"/>
    <w:rsid w:val="00842387"/>
    <w:rsid w:val="00857467"/>
    <w:rsid w:val="0086120C"/>
    <w:rsid w:val="00876B17"/>
    <w:rsid w:val="00880266"/>
    <w:rsid w:val="00886205"/>
    <w:rsid w:val="00890E52"/>
    <w:rsid w:val="008960BB"/>
    <w:rsid w:val="008A26A3"/>
    <w:rsid w:val="008A421B"/>
    <w:rsid w:val="008A7EAB"/>
    <w:rsid w:val="008B3278"/>
    <w:rsid w:val="008B3E62"/>
    <w:rsid w:val="008B5B34"/>
    <w:rsid w:val="008B659D"/>
    <w:rsid w:val="008D16D2"/>
    <w:rsid w:val="008D43B9"/>
    <w:rsid w:val="008F46B4"/>
    <w:rsid w:val="008F4A49"/>
    <w:rsid w:val="0091199E"/>
    <w:rsid w:val="00917DAD"/>
    <w:rsid w:val="00936BAC"/>
    <w:rsid w:val="00942C81"/>
    <w:rsid w:val="009503E0"/>
    <w:rsid w:val="00951E72"/>
    <w:rsid w:val="00953909"/>
    <w:rsid w:val="009561C1"/>
    <w:rsid w:val="00967952"/>
    <w:rsid w:val="00972124"/>
    <w:rsid w:val="00972E62"/>
    <w:rsid w:val="00975487"/>
    <w:rsid w:val="00980425"/>
    <w:rsid w:val="009816B7"/>
    <w:rsid w:val="009912CA"/>
    <w:rsid w:val="00991D7D"/>
    <w:rsid w:val="00995C38"/>
    <w:rsid w:val="009A1951"/>
    <w:rsid w:val="009A4192"/>
    <w:rsid w:val="009A6874"/>
    <w:rsid w:val="009B3183"/>
    <w:rsid w:val="009C06F7"/>
    <w:rsid w:val="009C4D45"/>
    <w:rsid w:val="009D46E2"/>
    <w:rsid w:val="009E6773"/>
    <w:rsid w:val="009F5332"/>
    <w:rsid w:val="00A04D49"/>
    <w:rsid w:val="00A0512E"/>
    <w:rsid w:val="00A05FCF"/>
    <w:rsid w:val="00A14FC5"/>
    <w:rsid w:val="00A24A4D"/>
    <w:rsid w:val="00A32253"/>
    <w:rsid w:val="00A35350"/>
    <w:rsid w:val="00A44109"/>
    <w:rsid w:val="00A5663B"/>
    <w:rsid w:val="00A64152"/>
    <w:rsid w:val="00A66F36"/>
    <w:rsid w:val="00A8235C"/>
    <w:rsid w:val="00A862B1"/>
    <w:rsid w:val="00A9098A"/>
    <w:rsid w:val="00A90B3F"/>
    <w:rsid w:val="00AB1C13"/>
    <w:rsid w:val="00AB2576"/>
    <w:rsid w:val="00AC0D27"/>
    <w:rsid w:val="00AC766E"/>
    <w:rsid w:val="00AD13AB"/>
    <w:rsid w:val="00AD7A59"/>
    <w:rsid w:val="00AE736E"/>
    <w:rsid w:val="00AF66C4"/>
    <w:rsid w:val="00AF7DE7"/>
    <w:rsid w:val="00B01AB1"/>
    <w:rsid w:val="00B07104"/>
    <w:rsid w:val="00B14597"/>
    <w:rsid w:val="00B24CE3"/>
    <w:rsid w:val="00B24F28"/>
    <w:rsid w:val="00B25CDE"/>
    <w:rsid w:val="00B30846"/>
    <w:rsid w:val="00B343FA"/>
    <w:rsid w:val="00B41F1D"/>
    <w:rsid w:val="00B4479D"/>
    <w:rsid w:val="00B621B5"/>
    <w:rsid w:val="00B709FB"/>
    <w:rsid w:val="00B73A9A"/>
    <w:rsid w:val="00B8572F"/>
    <w:rsid w:val="00B926D1"/>
    <w:rsid w:val="00B92A91"/>
    <w:rsid w:val="00B977C3"/>
    <w:rsid w:val="00BA26AE"/>
    <w:rsid w:val="00BA651B"/>
    <w:rsid w:val="00BA7B0B"/>
    <w:rsid w:val="00BC5BE2"/>
    <w:rsid w:val="00BD105C"/>
    <w:rsid w:val="00BD650C"/>
    <w:rsid w:val="00BE0314"/>
    <w:rsid w:val="00BE04D8"/>
    <w:rsid w:val="00BE52FC"/>
    <w:rsid w:val="00BE6103"/>
    <w:rsid w:val="00BF2C2D"/>
    <w:rsid w:val="00BF7928"/>
    <w:rsid w:val="00C0166C"/>
    <w:rsid w:val="00C04B0C"/>
    <w:rsid w:val="00C13744"/>
    <w:rsid w:val="00C206D8"/>
    <w:rsid w:val="00C2350C"/>
    <w:rsid w:val="00C243A1"/>
    <w:rsid w:val="00C31308"/>
    <w:rsid w:val="00C32FBB"/>
    <w:rsid w:val="00C4316E"/>
    <w:rsid w:val="00C4571F"/>
    <w:rsid w:val="00C46534"/>
    <w:rsid w:val="00C50269"/>
    <w:rsid w:val="00C51ABB"/>
    <w:rsid w:val="00C55583"/>
    <w:rsid w:val="00C576CE"/>
    <w:rsid w:val="00C735BA"/>
    <w:rsid w:val="00C80445"/>
    <w:rsid w:val="00C82ED9"/>
    <w:rsid w:val="00C83F4F"/>
    <w:rsid w:val="00C84F8D"/>
    <w:rsid w:val="00C864D7"/>
    <w:rsid w:val="00C8777F"/>
    <w:rsid w:val="00C90057"/>
    <w:rsid w:val="00CA1AE3"/>
    <w:rsid w:val="00CA3674"/>
    <w:rsid w:val="00CB6F91"/>
    <w:rsid w:val="00CC22AC"/>
    <w:rsid w:val="00CC375D"/>
    <w:rsid w:val="00CC59F5"/>
    <w:rsid w:val="00CC62E9"/>
    <w:rsid w:val="00CD3CE2"/>
    <w:rsid w:val="00CD6D05"/>
    <w:rsid w:val="00CD7F49"/>
    <w:rsid w:val="00CE0328"/>
    <w:rsid w:val="00CE2BF5"/>
    <w:rsid w:val="00CE366F"/>
    <w:rsid w:val="00CE5FF4"/>
    <w:rsid w:val="00CF0E8A"/>
    <w:rsid w:val="00D00AC1"/>
    <w:rsid w:val="00D01C51"/>
    <w:rsid w:val="00D11B9D"/>
    <w:rsid w:val="00D14800"/>
    <w:rsid w:val="00D25975"/>
    <w:rsid w:val="00D4303F"/>
    <w:rsid w:val="00D43376"/>
    <w:rsid w:val="00D4455A"/>
    <w:rsid w:val="00D7519B"/>
    <w:rsid w:val="00D8105C"/>
    <w:rsid w:val="00D87C70"/>
    <w:rsid w:val="00DA5411"/>
    <w:rsid w:val="00DB0E18"/>
    <w:rsid w:val="00DB2FC8"/>
    <w:rsid w:val="00DC4FCC"/>
    <w:rsid w:val="00DC64B0"/>
    <w:rsid w:val="00DC79B1"/>
    <w:rsid w:val="00DD1D03"/>
    <w:rsid w:val="00DD7797"/>
    <w:rsid w:val="00DE3DAF"/>
    <w:rsid w:val="00DE62F3"/>
    <w:rsid w:val="00DF1083"/>
    <w:rsid w:val="00DF27F7"/>
    <w:rsid w:val="00DF731B"/>
    <w:rsid w:val="00E018A8"/>
    <w:rsid w:val="00E16B7C"/>
    <w:rsid w:val="00E206BA"/>
    <w:rsid w:val="00E22772"/>
    <w:rsid w:val="00E25E9B"/>
    <w:rsid w:val="00E26D73"/>
    <w:rsid w:val="00E357D4"/>
    <w:rsid w:val="00E40395"/>
    <w:rsid w:val="00E429AD"/>
    <w:rsid w:val="00E55813"/>
    <w:rsid w:val="00E558EA"/>
    <w:rsid w:val="00E63208"/>
    <w:rsid w:val="00E64123"/>
    <w:rsid w:val="00E70687"/>
    <w:rsid w:val="00E71701"/>
    <w:rsid w:val="00E72589"/>
    <w:rsid w:val="00E72AF9"/>
    <w:rsid w:val="00E776F1"/>
    <w:rsid w:val="00E7794E"/>
    <w:rsid w:val="00E922F5"/>
    <w:rsid w:val="00E95D7E"/>
    <w:rsid w:val="00EE0F94"/>
    <w:rsid w:val="00EE6171"/>
    <w:rsid w:val="00EE65BD"/>
    <w:rsid w:val="00EF66B1"/>
    <w:rsid w:val="00F02B8E"/>
    <w:rsid w:val="00F071B9"/>
    <w:rsid w:val="00F105E2"/>
    <w:rsid w:val="00F21A91"/>
    <w:rsid w:val="00F21B29"/>
    <w:rsid w:val="00F239E9"/>
    <w:rsid w:val="00F42CC8"/>
    <w:rsid w:val="00F64D51"/>
    <w:rsid w:val="00F717CA"/>
    <w:rsid w:val="00F736BA"/>
    <w:rsid w:val="00F80939"/>
    <w:rsid w:val="00F828F0"/>
    <w:rsid w:val="00F84229"/>
    <w:rsid w:val="00F84821"/>
    <w:rsid w:val="00F97638"/>
    <w:rsid w:val="00F97D08"/>
    <w:rsid w:val="00FA015E"/>
    <w:rsid w:val="00FA55E7"/>
    <w:rsid w:val="00FC61EC"/>
    <w:rsid w:val="00FC692B"/>
    <w:rsid w:val="00FD11CF"/>
    <w:rsid w:val="00FE2D98"/>
    <w:rsid w:val="00FF12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
      <w:docPartPr>
        <w:name w:val="31B7940B37094D5891B80E62077C683C"/>
        <w:category>
          <w:name w:val="Γενικά"/>
          <w:gallery w:val="placeholder"/>
        </w:category>
        <w:types>
          <w:type w:val="bbPlcHdr"/>
        </w:types>
        <w:behaviors>
          <w:behavior w:val="content"/>
        </w:behaviors>
        <w:guid w:val="{972A69DF-96C5-4195-A39A-4DB291919F38}"/>
      </w:docPartPr>
      <w:docPartBody>
        <w:p w:rsidR="00BA306D" w:rsidRDefault="00F93DF3" w:rsidP="00F93DF3">
          <w:pPr>
            <w:pStyle w:val="31B7940B37094D5891B80E62077C683C"/>
          </w:pPr>
          <w:r w:rsidRPr="004D0BE2">
            <w:rPr>
              <w:rStyle w:val="a3"/>
              <w:color w:val="0070C0"/>
            </w:rPr>
            <w:t>Κάντε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77474"/>
    <w:rsid w:val="00112C80"/>
    <w:rsid w:val="00117D8A"/>
    <w:rsid w:val="001220C7"/>
    <w:rsid w:val="00130464"/>
    <w:rsid w:val="001552C9"/>
    <w:rsid w:val="001B522F"/>
    <w:rsid w:val="00570C95"/>
    <w:rsid w:val="005C1D43"/>
    <w:rsid w:val="006171E5"/>
    <w:rsid w:val="00667042"/>
    <w:rsid w:val="006E3311"/>
    <w:rsid w:val="00775A04"/>
    <w:rsid w:val="007E5A53"/>
    <w:rsid w:val="0086711D"/>
    <w:rsid w:val="00870F7A"/>
    <w:rsid w:val="008B39B4"/>
    <w:rsid w:val="008F21FC"/>
    <w:rsid w:val="009D4F70"/>
    <w:rsid w:val="009E75EC"/>
    <w:rsid w:val="00A66014"/>
    <w:rsid w:val="00A9098A"/>
    <w:rsid w:val="00A93884"/>
    <w:rsid w:val="00AE6444"/>
    <w:rsid w:val="00BA306D"/>
    <w:rsid w:val="00BC5BE2"/>
    <w:rsid w:val="00C03C55"/>
    <w:rsid w:val="00CE2BF5"/>
    <w:rsid w:val="00CE7252"/>
    <w:rsid w:val="00D67370"/>
    <w:rsid w:val="00D71C69"/>
    <w:rsid w:val="00D75143"/>
    <w:rsid w:val="00DF0CE4"/>
    <w:rsid w:val="00DF1083"/>
    <w:rsid w:val="00E25118"/>
    <w:rsid w:val="00F27350"/>
    <w:rsid w:val="00F93DF3"/>
    <w:rsid w:val="00FB05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3DF3"/>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31B7940B37094D5891B80E62077C683C">
    <w:name w:val="31B7940B37094D5891B80E62077C683C"/>
    <w:rsid w:val="00F93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4</TotalTime>
  <Pages>3</Pages>
  <Words>773</Words>
  <Characters>4179</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2021-10-22T06:59:00Z</cp:lastPrinted>
  <dcterms:created xsi:type="dcterms:W3CDTF">2026-10-26T07:32:00Z</dcterms:created>
  <dcterms:modified xsi:type="dcterms:W3CDTF">2026-10-26T07:32:00Z</dcterms:modified>
  <cp:contentStatus/>
  <dc:language>Ελληνικά</dc:language>
  <cp:version>am-20180624</cp:version>
</cp:coreProperties>
</file>