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3CDE51C"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DB6BF7">
            <w:rPr>
              <w:rStyle w:val="Char6"/>
            </w:rPr>
            <w:t xml:space="preserve">Χριστίνα Σαμαρά </w:t>
          </w:r>
        </w:sdtContent>
      </w:sdt>
    </w:p>
    <w:sdt>
      <w:sdtPr>
        <w:id w:val="-481314470"/>
        <w:placeholder>
          <w:docPart w:val="5A56E7D5A52A45849ED4CB48CDD86502"/>
        </w:placeholder>
        <w:text/>
      </w:sdtPr>
      <w:sdtContent>
        <w:p w14:paraId="589D33FD" w14:textId="7C8EBAA8" w:rsidR="00CC62E9" w:rsidRPr="00AB2576" w:rsidRDefault="00DB6BF7" w:rsidP="00CD3CE2">
          <w:pPr>
            <w:pStyle w:val="ac"/>
          </w:pPr>
          <w:r>
            <w:t xml:space="preserve">ΕΞΑΙΡΕΤΙΚΑ ΕΠΕΙΓΟΝ </w:t>
          </w:r>
        </w:p>
      </w:sdtContent>
    </w:sdt>
    <w:p w14:paraId="21E06487" w14:textId="18559AA4"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27T00:00:00Z">
                    <w:dateFormat w:val="dd.MM.yyyy"/>
                    <w:lid w:val="el-GR"/>
                    <w:storeMappedDataAs w:val="dateTime"/>
                    <w:calendar w:val="gregorian"/>
                  </w:date>
                </w:sdtPr>
                <w:sdtEndPr>
                  <w:rPr>
                    <w:rStyle w:val="a1"/>
                  </w:rPr>
                </w:sdtEndPr>
                <w:sdtContent>
                  <w:r w:rsidR="00B70332">
                    <w:rPr>
                      <w:rStyle w:val="Char6"/>
                    </w:rPr>
                    <w:t>27.10.2026</w:t>
                  </w:r>
                </w:sdtContent>
              </w:sdt>
            </w:sdtContent>
          </w:sdt>
        </w:sdtContent>
      </w:sdt>
    </w:p>
    <w:p w14:paraId="387D4CEF" w14:textId="39A0D3A1" w:rsidR="00A5663B" w:rsidRPr="003A0D21"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3A0D21">
        <w:rPr>
          <w:b/>
          <w:lang w:val="en-US"/>
        </w:rPr>
        <w:t>1255</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3FD47CD3"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2A7D0F">
                        <w:t xml:space="preserve">- </w:t>
                      </w:r>
                      <w:r w:rsidR="003B5617" w:rsidRPr="003B5617">
                        <w:t xml:space="preserve">κ. </w:t>
                      </w:r>
                      <w:r w:rsidR="00D55E91" w:rsidRPr="00D55E91">
                        <w:t xml:space="preserve">Σ. </w:t>
                      </w:r>
                      <w:r w:rsidR="003B5617" w:rsidRPr="003B5617">
                        <w:t>Πολίτη, Διοικητή Γενικού Νοσοκομείου Πύργου</w:t>
                      </w:r>
                    </w:sdtContent>
                  </w:sdt>
                </w:p>
              </w:sdtContent>
            </w:sdt>
          </w:sdtContent>
        </w:sdt>
      </w:sdtContent>
    </w:sdt>
    <w:p w14:paraId="26A5FC62" w14:textId="4F226964"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1AD4F307"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bookmarkStart w:id="7" w:name="_Hlk127878790"/>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1354FF" w:rsidRPr="001354FF">
                    <w:t>Ζητείται η άμεση λήψη μέτρων</w:t>
                  </w:r>
                  <w:r w:rsidR="00B70332" w:rsidRPr="00B70332">
                    <w:t xml:space="preserve"> για την εύρυθμη λειτουργία του ΚΕΦΙΑΠ Πύργου και τη μεταστέγαση του ΚΕΔΑΣΥ</w:t>
                  </w:r>
                </w:sdtContent>
              </w:sdt>
              <w:bookmarkEnd w:id="7"/>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65E6A167" w14:textId="4098B58E" w:rsidR="005846C9" w:rsidRPr="0050557E" w:rsidRDefault="005846C9" w:rsidP="0050557E">
              <w:pPr>
                <w:rPr>
                  <w:b/>
                  <w:bCs/>
                </w:rPr>
              </w:pPr>
              <w:r>
                <w:rPr>
                  <w:b/>
                  <w:bCs/>
                </w:rPr>
                <w:t xml:space="preserve">Κύριε Διοικητή, </w:t>
              </w:r>
            </w:p>
            <w:p w14:paraId="7F8B0747" w14:textId="77777777" w:rsidR="00B70332" w:rsidRDefault="00B70332" w:rsidP="00B70332">
              <w:r>
                <w:t xml:space="preserve">Η Εθνική Συνομοσπονδία Ατόμων με Αναπηρία (Ε.Σ.Α.μεΑ.) αποτελεί την τριτοβάθμια Οργάνωση των ατόμων με αναπηρία, χρόνιες ή/και σπάνιες παθήσεις και των οικογενειών τους στη χώρα και αναγνωρισμένο Κοινωνικό Εταίρο της ελληνικής Πολιτείας σε ζητήματα αναπηρίας. </w:t>
              </w:r>
            </w:p>
            <w:p w14:paraId="13A338BD" w14:textId="7EB15A33" w:rsidR="00B70332" w:rsidRDefault="00B70332" w:rsidP="00B70332">
              <w:r>
                <w:t xml:space="preserve">Κύρια αποστολή της είναι η καταπολέμηση των διακρίσεων σε βάρος των ατόμων με αναπηρία, χρόνιες </w:t>
              </w:r>
              <w:r w:rsidRPr="00B70332">
                <w:t xml:space="preserve">ή/και σπάνιες </w:t>
              </w:r>
              <w:r>
                <w:t>παθήσεις και των οικογενειών τους και η προώθηση, προστασία και απόλαυση των ανθρωπίνων και συνταγματικά κατοχυρωμένων δικαιωμάτων τους. Όσον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77C4791B" w14:textId="66BDBC45" w:rsidR="00B70332" w:rsidRPr="003B5617" w:rsidRDefault="00B70332" w:rsidP="00B70332">
              <w:r>
                <w:t>Πρόσφατα</w:t>
              </w:r>
              <w:r w:rsidR="00E26414" w:rsidRPr="00E26414">
                <w:t xml:space="preserve"> ενημερωθήκαμε από </w:t>
              </w:r>
              <w:r>
                <w:t>τη</w:t>
              </w:r>
              <w:r w:rsidR="00E26414" w:rsidRPr="00E26414">
                <w:t>ν</w:t>
              </w:r>
              <w:r>
                <w:t xml:space="preserve"> Περιφερειακή Ομοσπονδία Ατόμων με Αναπηρία Δυτικής Ελλάδας και Νοτίων Ιονίων Νήσων (Π.ΟΜ.Α.μεΑ. Δ.Ε. &amp; Ν.Ι.Ν.) σχετικά με τα </w:t>
              </w:r>
              <w:r w:rsidR="003B5617" w:rsidRPr="003B5617">
                <w:t xml:space="preserve">σοβαρά </w:t>
              </w:r>
              <w:r w:rsidR="00E26414" w:rsidRPr="00E26414">
                <w:t>λειτουργικά προβλήματα</w:t>
              </w:r>
              <w:r>
                <w:t xml:space="preserve"> </w:t>
              </w:r>
              <w:r w:rsidR="003B5617" w:rsidRPr="003B5617">
                <w:t>που αντιμετωπίζουν το Κέντρο Φυσικής και Ιατρικής Αποκατάστασης (ΚΕΦΙΑΠ) Πύργου και το ΚΕΔΑΣΥ.</w:t>
              </w:r>
            </w:p>
            <w:p w14:paraId="3B6C69F9" w14:textId="679B50C2" w:rsidR="00B70332" w:rsidRDefault="00B70332" w:rsidP="00B70332">
              <w:r>
                <w:t xml:space="preserve">Όπως επισημαίνεται και στην υπ’ αριθ. πρωτ. </w:t>
              </w:r>
              <w:r w:rsidRPr="00B70332">
                <w:t>321</w:t>
              </w:r>
              <w:r>
                <w:t>/</w:t>
              </w:r>
              <w:r w:rsidRPr="00B70332">
                <w:t>26</w:t>
              </w:r>
              <w:r>
                <w:t>.10.202</w:t>
              </w:r>
              <w:r w:rsidRPr="00B70332">
                <w:t>6</w:t>
              </w:r>
              <w:r>
                <w:t xml:space="preserve"> επιστολή της Π.ΟΜ.Α.μεΑ. Δ.Ε. &amp; Ν.Ι.Ν. η οποία επισυνάπτεται, </w:t>
              </w:r>
              <w:r w:rsidR="003B5617" w:rsidRPr="003B5617">
                <w:t xml:space="preserve">τα μέλη της Ομοσπονδίας </w:t>
              </w:r>
              <w:r>
                <w:t>επισκέφθηκαν το</w:t>
              </w:r>
              <w:r w:rsidR="003B5617" w:rsidRPr="003B5617">
                <w:t xml:space="preserve"> </w:t>
              </w:r>
              <w:r>
                <w:t>ΚΕΦΙΑΠ Πύργου και το ΚΕΔΑΣΥ, όπου ενημερώθηκαν για τα σοβαρά προβλήματα</w:t>
              </w:r>
              <w:r w:rsidR="00E26414" w:rsidRPr="00E26414">
                <w:t xml:space="preserve"> υποστελέχωσης και υποδομών και </w:t>
              </w:r>
              <w:r>
                <w:t xml:space="preserve"> που αντιμετωπίζουν οι δύο δομές.</w:t>
              </w:r>
            </w:p>
            <w:p w14:paraId="492A43D5" w14:textId="77777777" w:rsidR="00B70332" w:rsidRDefault="00B70332" w:rsidP="00B70332"/>
            <w:p w14:paraId="75791C11" w14:textId="4C761D22" w:rsidR="00B70332" w:rsidRDefault="00B70332" w:rsidP="00B70332">
              <w:r>
                <w:lastRenderedPageBreak/>
                <w:t>Κατά την επίσκεψη στο ΚΕΦΙΑΠ</w:t>
              </w:r>
              <w:r w:rsidR="00E26414" w:rsidRPr="00E26414">
                <w:t>,</w:t>
              </w:r>
              <w:r>
                <w:t xml:space="preserve"> διαπιστώθηκαν σημαντικές ελλείψεις προσωπικού, ιδίως σε φυσικοθεραπευτές, εργοθεραπευτές και γυμναστές, καθώς και σε τραυματιοφορείς και διοικητικούς υπαλλήλους. Παράλληλα, η πισίνα αποκατάστασης υπολειτουργεί, δεν υπάρχει διαθέσιμο όχημα για την κάλυψη αναγκαίων μετακινήσεων και οι κτιριακές εγκαταστάσεις παρουσιάζουν σοβαρές φθορές λόγω υγρασίας και διάβρωσης.</w:t>
              </w:r>
            </w:p>
            <w:p w14:paraId="44FC3910" w14:textId="6A488873" w:rsidR="00B70332" w:rsidRDefault="00B70332" w:rsidP="00B70332">
              <w:r>
                <w:t>Η κατάσταση αυτή περιορίζει ουσιαστικά τη λειτουργία του ΚΕΦΙΑΠ, της μοναδικής δημόσιας δομής αποκατάστασης στην Ηλεία και δυσχεραίνει την πρόσβαση των ατόμων με αναπηρία στις αναγκαίες υπηρεσίες. Είναι απαραίτητο το Κέντρο να στελεχωθεί επαρκώς και να αξιοποιήσει πλήρως τις δυνατότητές του, με λειτουργία σε πρωινό και απογευματινό ωράριο.</w:t>
              </w:r>
            </w:p>
            <w:p w14:paraId="184D31AE" w14:textId="767C1A0C" w:rsidR="00B70332" w:rsidRDefault="00B70332" w:rsidP="00B70332">
              <w:r>
                <w:t>Παράλληλα, η στέγαση του ΚΕΔΑΣΥ σε χώρο του ΚΕΦΙΑΠ αναδεικνύει την ανάγκη εξεύρεσης κατάλληλης και αυτοτελούς στέγης για την υπηρεσία, ώστε να καλύπτονται οι ανάγκες της</w:t>
              </w:r>
              <w:r w:rsidR="001354FF" w:rsidRPr="001354FF">
                <w:t>,</w:t>
              </w:r>
              <w:r>
                <w:t xml:space="preserve"> χωρίς να περιορίζεται η αξιοποίηση των εγκαταστάσεων του ΚΕΦΙΑΠ για τον σκοπό για τον οποίο δημιουργήθηκαν.</w:t>
              </w:r>
            </w:p>
            <w:p w14:paraId="0D405B2B" w14:textId="77777777" w:rsidR="001354FF" w:rsidRPr="001354FF" w:rsidRDefault="001354FF" w:rsidP="001354FF">
              <w:pPr>
                <w:rPr>
                  <w:b/>
                  <w:bCs/>
                </w:rPr>
              </w:pPr>
              <w:r w:rsidRPr="001354FF">
                <w:rPr>
                  <w:b/>
                  <w:bCs/>
                </w:rPr>
                <w:t xml:space="preserve">Κύριε Διοικητή, </w:t>
              </w:r>
            </w:p>
            <w:p w14:paraId="6477AF09" w14:textId="2A95FFBB" w:rsidR="00B70332" w:rsidRPr="001354FF" w:rsidRDefault="001354FF" w:rsidP="001354FF">
              <w:r>
                <w:t>Κατόπιν των ανωτέρω, σας καλούμε να εξετάστε το εν λόγω ζήτημα και να προβείτε στην άμεση λήψη μέτρων ώστε να εξασφαλιστ</w:t>
              </w:r>
              <w:r w:rsidRPr="001354FF">
                <w:t>ούν</w:t>
              </w:r>
              <w:r>
                <w:t xml:space="preserve"> </w:t>
              </w:r>
              <w:r w:rsidRPr="001354FF">
                <w:t>τα εξής:</w:t>
              </w:r>
            </w:p>
            <w:p w14:paraId="65C2F80C" w14:textId="28BFB03F" w:rsidR="00B70332" w:rsidRPr="003A0D21" w:rsidRDefault="003B5617" w:rsidP="00B70332">
              <w:r w:rsidRPr="003B5617">
                <w:t xml:space="preserve">- </w:t>
              </w:r>
              <w:r w:rsidR="001354FF" w:rsidRPr="001354FF">
                <w:t>Ά</w:t>
              </w:r>
              <w:r w:rsidR="00B70332">
                <w:t>μεση ενίσχυση του ΚΕΦΙΑΠ με το αναγκαίο εξειδικευμένο και υποστηρικτικό προσωπικό.</w:t>
              </w:r>
            </w:p>
            <w:p w14:paraId="4741F88C" w14:textId="7CC80E6E" w:rsidR="001354FF" w:rsidRPr="001354FF" w:rsidRDefault="001354FF" w:rsidP="00B70332">
              <w:r w:rsidRPr="001354FF">
                <w:t>- Άμεση αποκατάσταση της πλήρους και ασφαλούς λειτουργίας της πισίνας αποκατάστασης, καθώς και την εξασφάλιση διαθέσιμου οχήματος για την κάλυψη των λειτουργικών αναγκών του ΚΕΦΙΑΠ.</w:t>
              </w:r>
            </w:p>
            <w:p w14:paraId="7BF253CA" w14:textId="79CE5BAC" w:rsidR="00B70332" w:rsidRDefault="003B5617" w:rsidP="00B70332">
              <w:r w:rsidRPr="003B5617">
                <w:t xml:space="preserve">- </w:t>
              </w:r>
              <w:r w:rsidR="001354FF" w:rsidRPr="001354FF">
                <w:t>Ά</w:t>
              </w:r>
              <w:r w:rsidR="00B70332">
                <w:t>μεση τεχνική αξιολόγηση των κτιριακών εγκαταστάσεων και την αποκατάσταση των φθορών.</w:t>
              </w:r>
            </w:p>
            <w:p w14:paraId="1A856CD0" w14:textId="12003BA5" w:rsidR="00B70332" w:rsidRDefault="003B5617" w:rsidP="00B70332">
              <w:r w:rsidRPr="003B5617">
                <w:t xml:space="preserve">- </w:t>
              </w:r>
              <w:r w:rsidR="001354FF" w:rsidRPr="001354FF">
                <w:t>Σ</w:t>
              </w:r>
              <w:r w:rsidR="00B70332">
                <w:t>χεδιασμό</w:t>
              </w:r>
              <w:r w:rsidR="001354FF" w:rsidRPr="000D2FEC">
                <w:t>ς</w:t>
              </w:r>
              <w:r w:rsidR="00B70332">
                <w:t xml:space="preserve"> για την πλήρη λειτουργία του ΚΕΦΙΑΠ σε πρωινό και απογευματινό ωράριο.</w:t>
              </w:r>
            </w:p>
            <w:p w14:paraId="0BAC27EE" w14:textId="7777025C" w:rsidR="00B70332" w:rsidRDefault="003B5617" w:rsidP="00B70332">
              <w:r w:rsidRPr="003B5617">
                <w:t xml:space="preserve">- </w:t>
              </w:r>
              <w:r w:rsidR="001354FF" w:rsidRPr="001354FF">
                <w:t>Ά</w:t>
              </w:r>
              <w:r w:rsidR="00B70332">
                <w:t>μεση δρομολόγηση της μεταστέγασης του ΚΕΔΑΣΥ σε κατάλληλο χώρο, που θα ανταποκρίνεται στις ανάγκες λειτουργίας του.</w:t>
              </w:r>
            </w:p>
            <w:p w14:paraId="7E2D75AB" w14:textId="232709F5" w:rsidR="00B70332" w:rsidRDefault="00B70332" w:rsidP="00B70332">
              <w:r>
                <w:t>Η επαρκής στελέχωση, η ασφαλής λειτουργία και η πλήρης αξιοποίηση του ΚΕΦΙΑΠ αποτελούν αναγκαίες προϋποθέσεις για την ισότιμη πρόσβαση των ατόμων με αναπηρία στις υπηρεσίες αποκατάστασης.</w:t>
              </w:r>
            </w:p>
            <w:p w14:paraId="6EE82662" w14:textId="1F0D493F" w:rsidR="002229B8" w:rsidRPr="00B70332" w:rsidRDefault="00B70332" w:rsidP="00B70332">
              <w:r>
                <w:t>Ζητούμε την άμεση ανάληψη πρωτοβουλιών και συγκεκριμένες ενέργειες για την αντιμετώπιση των παραπάνω προβλημάτων, με γνώμονα τις ανάγκες των πολιτών, των εργαζομένων και των ωφελούμενων των δύο δομών.</w:t>
              </w:r>
            </w:p>
            <w:p w14:paraId="3003F704" w14:textId="18740925" w:rsidR="005A701C" w:rsidRDefault="00D8113F" w:rsidP="005A701C">
              <w:r>
                <w:t>Ευελπιστώντας</w:t>
              </w:r>
              <w:r w:rsidR="005A701C">
                <w:t xml:space="preserve"> πως θα εξετάσετε άμεσα το προαναφερόμενο αίτημα και θα ανταποκριθείτε θετικά</w:t>
              </w:r>
              <w:r w:rsidR="001354FF" w:rsidRPr="001354FF">
                <w:t xml:space="preserve">, </w:t>
              </w:r>
              <w:r w:rsidR="009F14E8">
                <w:t xml:space="preserve">σας ευχαριστούμε εκ των προτέρων. </w:t>
              </w:r>
            </w:p>
            <w:p w14:paraId="74C091A0" w14:textId="61577467" w:rsidR="00091240" w:rsidRDefault="00B70332" w:rsidP="00B7168F">
              <w:r w:rsidRPr="00B70332">
                <w:t xml:space="preserve">Συνημμένα σας αποστέλλουμε την υπ’ αριθ. πρωτ. 321/26.10.2026 επιστολή της Π.ΟΜ.Α.μεΑ. Δ.Ε. &amp; Ν.Ι.Ν. η οποία αναφέρεται πιο αναλυτικά στο εν λόγω ζήτημα.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6B6DF0">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50557E"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50557E">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6B6DF0">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3D3DF3AA" w14:textId="6EB27811" w:rsidR="003B5617" w:rsidRPr="003B5617" w:rsidRDefault="003B5617" w:rsidP="003B5617">
          <w:pPr>
            <w:pStyle w:val="Bullets0"/>
            <w:numPr>
              <w:ilvl w:val="0"/>
              <w:numId w:val="0"/>
            </w:numPr>
          </w:pPr>
          <w:r w:rsidRPr="003B5617">
            <w:t xml:space="preserve">- κ. </w:t>
          </w:r>
          <w:r w:rsidR="00B70332" w:rsidRPr="00B70332">
            <w:t xml:space="preserve">Α. Γεωργιάδη, Υπουργό Υγείας  </w:t>
          </w:r>
        </w:p>
        <w:p w14:paraId="321A6F0A" w14:textId="552D6C32" w:rsidR="002229B8" w:rsidRPr="003A0D21" w:rsidRDefault="003B5617" w:rsidP="003B5617">
          <w:pPr>
            <w:pStyle w:val="Bullets0"/>
            <w:numPr>
              <w:ilvl w:val="0"/>
              <w:numId w:val="0"/>
            </w:numPr>
          </w:pPr>
          <w:r w:rsidRPr="003B5617">
            <w:t>- κ. Η. Θεοδωρόπουλο, Διοικητή της 6ης Υγειονομικής Περιφέρειας (Υ.Π.Ε.)</w:t>
          </w:r>
        </w:p>
        <w:p w14:paraId="6F0E8F58" w14:textId="4809F7BC" w:rsidR="003B5617" w:rsidRPr="003A0D21" w:rsidRDefault="003B5617" w:rsidP="003B5617">
          <w:pPr>
            <w:pStyle w:val="Bullets0"/>
            <w:numPr>
              <w:ilvl w:val="0"/>
              <w:numId w:val="0"/>
            </w:numPr>
          </w:pPr>
          <w:r w:rsidRPr="003A0D21">
            <w:t>- Π.ΟΜ.Α.μεΑ. Δ.Ε. &amp; Ν.Ι.Ν.</w:t>
          </w:r>
        </w:p>
        <w:p w14:paraId="499AA714" w14:textId="39D28B90" w:rsidR="00A43F0D" w:rsidRPr="00EE3893" w:rsidRDefault="002229B8" w:rsidP="00813E4F">
          <w:pPr>
            <w:pStyle w:val="Bullets0"/>
            <w:numPr>
              <w:ilvl w:val="0"/>
              <w:numId w:val="0"/>
            </w:numPr>
            <w:ind w:left="567"/>
          </w:pPr>
          <w:r w:rsidRPr="003A0D21">
            <w:t xml:space="preserve">  </w:t>
          </w:r>
          <w:r w:rsidR="00EE3893" w:rsidRPr="003A0D21">
            <w:t xml:space="preserve">                  </w:t>
          </w:r>
          <w:r w:rsidR="00D17E50">
            <w:t>.</w:t>
          </w:r>
        </w:p>
        <w:p w14:paraId="0431AA44" w14:textId="77777777" w:rsidR="00EE3893" w:rsidRDefault="00EE3893" w:rsidP="00EE3893">
          <w:pPr>
            <w:pStyle w:val="Bullets0"/>
            <w:numPr>
              <w:ilvl w:val="0"/>
              <w:numId w:val="0"/>
            </w:numPr>
            <w:ind w:left="567" w:hanging="295"/>
            <w:rPr>
              <w:lang w:val="en-US"/>
            </w:rPr>
          </w:pPr>
        </w:p>
        <w:p w14:paraId="62D777A6" w14:textId="33750F76" w:rsidR="00EE3893" w:rsidRPr="00EE3893" w:rsidRDefault="00EE3893" w:rsidP="00EE3893">
          <w:pPr>
            <w:pStyle w:val="Bullets0"/>
            <w:numPr>
              <w:ilvl w:val="0"/>
              <w:numId w:val="0"/>
            </w:numPr>
            <w:ind w:left="567"/>
          </w:pPr>
        </w:p>
        <w:p w14:paraId="69392631" w14:textId="77777777" w:rsidR="00EE3893" w:rsidRDefault="00EE3893" w:rsidP="00EE3893">
          <w:pPr>
            <w:pStyle w:val="Bullets0"/>
            <w:numPr>
              <w:ilvl w:val="0"/>
              <w:numId w:val="0"/>
            </w:numPr>
            <w:ind w:left="567" w:hanging="295"/>
          </w:pPr>
        </w:p>
        <w:p w14:paraId="6A87782E" w14:textId="77777777" w:rsidR="0054503E" w:rsidRDefault="00000000" w:rsidP="0054503E">
          <w:pPr>
            <w:pStyle w:val="Bullets0"/>
            <w:numPr>
              <w:ilvl w:val="0"/>
              <w:numId w:val="0"/>
            </w:numPr>
            <w:ind w:left="567"/>
          </w:pPr>
        </w:p>
      </w:sdtContent>
    </w:sdt>
    <w:bookmarkStart w:id="16"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6" w:displacedByCustomXml="next"/>
      </w:sdtContent>
    </w:sdt>
    <w:sectPr w:rsidR="005925BA" w:rsidRPr="00CD3CE2" w:rsidSect="006B6DF0">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91373" w14:textId="77777777" w:rsidR="00183B73" w:rsidRDefault="00183B73" w:rsidP="00A5663B">
      <w:pPr>
        <w:spacing w:after="0" w:line="240" w:lineRule="auto"/>
      </w:pPr>
      <w:r>
        <w:separator/>
      </w:r>
    </w:p>
    <w:p w14:paraId="131BC998" w14:textId="77777777" w:rsidR="00183B73" w:rsidRDefault="00183B73"/>
  </w:endnote>
  <w:endnote w:type="continuationSeparator" w:id="0">
    <w:p w14:paraId="36E0DB63" w14:textId="77777777" w:rsidR="00183B73" w:rsidRDefault="00183B73" w:rsidP="00A5663B">
      <w:pPr>
        <w:spacing w:after="0" w:line="240" w:lineRule="auto"/>
      </w:pPr>
      <w:r>
        <w:continuationSeparator/>
      </w:r>
    </w:p>
    <w:p w14:paraId="6B4D409A" w14:textId="77777777" w:rsidR="00183B73" w:rsidRDefault="00183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77F67" w14:textId="77777777" w:rsidR="00183B73" w:rsidRDefault="00183B73" w:rsidP="00A5663B">
      <w:pPr>
        <w:spacing w:after="0" w:line="240" w:lineRule="auto"/>
      </w:pPr>
      <w:bookmarkStart w:id="0" w:name="_Hlk484772647"/>
      <w:bookmarkEnd w:id="0"/>
      <w:r>
        <w:separator/>
      </w:r>
    </w:p>
    <w:p w14:paraId="354F911F" w14:textId="77777777" w:rsidR="00183B73" w:rsidRDefault="00183B73"/>
  </w:footnote>
  <w:footnote w:type="continuationSeparator" w:id="0">
    <w:p w14:paraId="52B1A8C5" w14:textId="77777777" w:rsidR="00183B73" w:rsidRDefault="00183B73" w:rsidP="00A5663B">
      <w:pPr>
        <w:spacing w:after="0" w:line="240" w:lineRule="auto"/>
      </w:pPr>
      <w:r>
        <w:continuationSeparator/>
      </w:r>
    </w:p>
    <w:p w14:paraId="04A4768B" w14:textId="77777777" w:rsidR="00183B73" w:rsidRDefault="00183B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534861185" w:displacedByCustomXml="next"/>
  <w:bookmarkStart w:id="9" w:name="_Hlk534861184" w:displacedByCustomXml="next"/>
  <w:bookmarkStart w:id="10" w:name="_Hlk534861074" w:displacedByCustomXml="next"/>
  <w:bookmarkStart w:id="11" w:name="_Hlk534861073" w:displacedByCustomXml="next"/>
  <w:bookmarkStart w:id="12" w:name="_Hlk534860967" w:displacedByCustomXml="next"/>
  <w:bookmarkStart w:id="13" w:name="_Hlk534860966" w:displacedByCustomXml="next"/>
  <w:bookmarkStart w:id="14" w:name="_Hlk534859868" w:displacedByCustomXml="next"/>
  <w:bookmarkStart w:id="15"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34723428"/>
    <w:multiLevelType w:val="hybridMultilevel"/>
    <w:tmpl w:val="3E9EBD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965548128">
    <w:abstractNumId w:val="7"/>
  </w:num>
  <w:num w:numId="2" w16cid:durableId="305165254">
    <w:abstractNumId w:val="7"/>
  </w:num>
  <w:num w:numId="3" w16cid:durableId="883173070">
    <w:abstractNumId w:val="7"/>
  </w:num>
  <w:num w:numId="4" w16cid:durableId="1061711494">
    <w:abstractNumId w:val="7"/>
  </w:num>
  <w:num w:numId="5" w16cid:durableId="485248430">
    <w:abstractNumId w:val="7"/>
  </w:num>
  <w:num w:numId="6" w16cid:durableId="471799208">
    <w:abstractNumId w:val="7"/>
  </w:num>
  <w:num w:numId="7" w16cid:durableId="1411654274">
    <w:abstractNumId w:val="7"/>
  </w:num>
  <w:num w:numId="8" w16cid:durableId="792022569">
    <w:abstractNumId w:val="7"/>
  </w:num>
  <w:num w:numId="9" w16cid:durableId="1144153456">
    <w:abstractNumId w:val="7"/>
  </w:num>
  <w:num w:numId="10" w16cid:durableId="1396273692">
    <w:abstractNumId w:val="6"/>
  </w:num>
  <w:num w:numId="11" w16cid:durableId="449974745">
    <w:abstractNumId w:val="5"/>
  </w:num>
  <w:num w:numId="12" w16cid:durableId="1237203160">
    <w:abstractNumId w:val="3"/>
  </w:num>
  <w:num w:numId="13" w16cid:durableId="210117221">
    <w:abstractNumId w:val="1"/>
  </w:num>
  <w:num w:numId="14" w16cid:durableId="2064328123">
    <w:abstractNumId w:val="0"/>
  </w:num>
  <w:num w:numId="15" w16cid:durableId="1640960020">
    <w:abstractNumId w:val="2"/>
  </w:num>
  <w:num w:numId="16" w16cid:durableId="710568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319B3"/>
    <w:rsid w:val="0003631E"/>
    <w:rsid w:val="00042CAA"/>
    <w:rsid w:val="00080A75"/>
    <w:rsid w:val="0008214A"/>
    <w:rsid w:val="0008544B"/>
    <w:rsid w:val="000864B5"/>
    <w:rsid w:val="000879D1"/>
    <w:rsid w:val="00091240"/>
    <w:rsid w:val="000A5463"/>
    <w:rsid w:val="000C0865"/>
    <w:rsid w:val="000C099E"/>
    <w:rsid w:val="000C14DF"/>
    <w:rsid w:val="000C602B"/>
    <w:rsid w:val="000D2FEC"/>
    <w:rsid w:val="000D34E2"/>
    <w:rsid w:val="000D3D70"/>
    <w:rsid w:val="000E2BB8"/>
    <w:rsid w:val="000E30A0"/>
    <w:rsid w:val="000E44E8"/>
    <w:rsid w:val="000F18DE"/>
    <w:rsid w:val="000F1ED3"/>
    <w:rsid w:val="000F237D"/>
    <w:rsid w:val="000F4280"/>
    <w:rsid w:val="00104FD0"/>
    <w:rsid w:val="001213C4"/>
    <w:rsid w:val="00135125"/>
    <w:rsid w:val="001354FF"/>
    <w:rsid w:val="0014220E"/>
    <w:rsid w:val="0016039E"/>
    <w:rsid w:val="00161A35"/>
    <w:rsid w:val="00162CAE"/>
    <w:rsid w:val="00183B73"/>
    <w:rsid w:val="001960C3"/>
    <w:rsid w:val="001A62AD"/>
    <w:rsid w:val="001A67BA"/>
    <w:rsid w:val="001B3428"/>
    <w:rsid w:val="001B7832"/>
    <w:rsid w:val="001E177F"/>
    <w:rsid w:val="001E364E"/>
    <w:rsid w:val="001E439E"/>
    <w:rsid w:val="001F1161"/>
    <w:rsid w:val="001F7331"/>
    <w:rsid w:val="002058AF"/>
    <w:rsid w:val="002229B8"/>
    <w:rsid w:val="002251AF"/>
    <w:rsid w:val="00236A27"/>
    <w:rsid w:val="00237AA0"/>
    <w:rsid w:val="00255DD0"/>
    <w:rsid w:val="002570E4"/>
    <w:rsid w:val="002624AA"/>
    <w:rsid w:val="00264E1B"/>
    <w:rsid w:val="0026597B"/>
    <w:rsid w:val="0027672E"/>
    <w:rsid w:val="00283562"/>
    <w:rsid w:val="00297602"/>
    <w:rsid w:val="002A1BED"/>
    <w:rsid w:val="002A7B4C"/>
    <w:rsid w:val="002A7D0F"/>
    <w:rsid w:val="002B43D6"/>
    <w:rsid w:val="002B4BB5"/>
    <w:rsid w:val="002C4134"/>
    <w:rsid w:val="002D0AB7"/>
    <w:rsid w:val="002D1046"/>
    <w:rsid w:val="002D1D3D"/>
    <w:rsid w:val="002E4E5C"/>
    <w:rsid w:val="002E6BEF"/>
    <w:rsid w:val="002F4133"/>
    <w:rsid w:val="002F602C"/>
    <w:rsid w:val="00301E00"/>
    <w:rsid w:val="003027A8"/>
    <w:rsid w:val="003071D9"/>
    <w:rsid w:val="00322A0B"/>
    <w:rsid w:val="00326F43"/>
    <w:rsid w:val="00332255"/>
    <w:rsid w:val="003336F9"/>
    <w:rsid w:val="003364CB"/>
    <w:rsid w:val="00337205"/>
    <w:rsid w:val="003465B6"/>
    <w:rsid w:val="0034662F"/>
    <w:rsid w:val="00352AB3"/>
    <w:rsid w:val="00361404"/>
    <w:rsid w:val="00371AFA"/>
    <w:rsid w:val="00371E91"/>
    <w:rsid w:val="003742A2"/>
    <w:rsid w:val="00374B25"/>
    <w:rsid w:val="003811C5"/>
    <w:rsid w:val="003815C0"/>
    <w:rsid w:val="003956F9"/>
    <w:rsid w:val="003A0D21"/>
    <w:rsid w:val="003A4BE6"/>
    <w:rsid w:val="003B245B"/>
    <w:rsid w:val="003B3E78"/>
    <w:rsid w:val="003B5617"/>
    <w:rsid w:val="003B6AC5"/>
    <w:rsid w:val="003B6B03"/>
    <w:rsid w:val="003C47E3"/>
    <w:rsid w:val="003D4D14"/>
    <w:rsid w:val="003D6699"/>
    <w:rsid w:val="003D73D0"/>
    <w:rsid w:val="003E03A0"/>
    <w:rsid w:val="003E38C4"/>
    <w:rsid w:val="003F789B"/>
    <w:rsid w:val="00404D6F"/>
    <w:rsid w:val="004102B2"/>
    <w:rsid w:val="00412BB7"/>
    <w:rsid w:val="00413626"/>
    <w:rsid w:val="00415D99"/>
    <w:rsid w:val="00421FA4"/>
    <w:rsid w:val="00427C1E"/>
    <w:rsid w:val="00430E3C"/>
    <w:rsid w:val="00430E58"/>
    <w:rsid w:val="0043326B"/>
    <w:rsid w:val="004355A3"/>
    <w:rsid w:val="004443A9"/>
    <w:rsid w:val="00460A1F"/>
    <w:rsid w:val="00472CFE"/>
    <w:rsid w:val="00481C91"/>
    <w:rsid w:val="00483ACE"/>
    <w:rsid w:val="004861DD"/>
    <w:rsid w:val="00486A3F"/>
    <w:rsid w:val="004956AB"/>
    <w:rsid w:val="004A17E1"/>
    <w:rsid w:val="004A2AF5"/>
    <w:rsid w:val="004A2EF2"/>
    <w:rsid w:val="004A6201"/>
    <w:rsid w:val="004C07FF"/>
    <w:rsid w:val="004D0BE2"/>
    <w:rsid w:val="004D5A2F"/>
    <w:rsid w:val="00501973"/>
    <w:rsid w:val="0050514F"/>
    <w:rsid w:val="0050557E"/>
    <w:rsid w:val="005077D6"/>
    <w:rsid w:val="00517354"/>
    <w:rsid w:val="0052064A"/>
    <w:rsid w:val="00523EAA"/>
    <w:rsid w:val="005259CB"/>
    <w:rsid w:val="00540ED2"/>
    <w:rsid w:val="0054503E"/>
    <w:rsid w:val="00547D78"/>
    <w:rsid w:val="00552944"/>
    <w:rsid w:val="00570E7C"/>
    <w:rsid w:val="00573B0A"/>
    <w:rsid w:val="0058273F"/>
    <w:rsid w:val="00583700"/>
    <w:rsid w:val="005846C9"/>
    <w:rsid w:val="005925BA"/>
    <w:rsid w:val="005956CD"/>
    <w:rsid w:val="005A4542"/>
    <w:rsid w:val="005A701C"/>
    <w:rsid w:val="005B00C5"/>
    <w:rsid w:val="005B02E7"/>
    <w:rsid w:val="005B2DD1"/>
    <w:rsid w:val="005B2F7E"/>
    <w:rsid w:val="005B5B56"/>
    <w:rsid w:val="005B661B"/>
    <w:rsid w:val="005C5A0B"/>
    <w:rsid w:val="005D05EE"/>
    <w:rsid w:val="005D22F7"/>
    <w:rsid w:val="005D2B1C"/>
    <w:rsid w:val="005D30F3"/>
    <w:rsid w:val="005D44A7"/>
    <w:rsid w:val="005E1F74"/>
    <w:rsid w:val="005F5A54"/>
    <w:rsid w:val="00610A7E"/>
    <w:rsid w:val="00612214"/>
    <w:rsid w:val="0061688D"/>
    <w:rsid w:val="00617AC0"/>
    <w:rsid w:val="00623017"/>
    <w:rsid w:val="00623195"/>
    <w:rsid w:val="00642AA7"/>
    <w:rsid w:val="00647299"/>
    <w:rsid w:val="00651CD5"/>
    <w:rsid w:val="00653227"/>
    <w:rsid w:val="00655019"/>
    <w:rsid w:val="00663C81"/>
    <w:rsid w:val="0066741D"/>
    <w:rsid w:val="006A785A"/>
    <w:rsid w:val="006B6D44"/>
    <w:rsid w:val="006B6DF0"/>
    <w:rsid w:val="006D0554"/>
    <w:rsid w:val="006D6AAF"/>
    <w:rsid w:val="006D6FB9"/>
    <w:rsid w:val="006E692F"/>
    <w:rsid w:val="006E6B93"/>
    <w:rsid w:val="006F050F"/>
    <w:rsid w:val="006F3FB9"/>
    <w:rsid w:val="006F68D0"/>
    <w:rsid w:val="0072145A"/>
    <w:rsid w:val="0073197D"/>
    <w:rsid w:val="007321F6"/>
    <w:rsid w:val="00747372"/>
    <w:rsid w:val="00752538"/>
    <w:rsid w:val="00754C30"/>
    <w:rsid w:val="00763FCD"/>
    <w:rsid w:val="00766358"/>
    <w:rsid w:val="00767D09"/>
    <w:rsid w:val="0077016C"/>
    <w:rsid w:val="00782787"/>
    <w:rsid w:val="007A781F"/>
    <w:rsid w:val="007E66D9"/>
    <w:rsid w:val="007F77CE"/>
    <w:rsid w:val="0080787B"/>
    <w:rsid w:val="008104A7"/>
    <w:rsid w:val="00811A9B"/>
    <w:rsid w:val="00813E4F"/>
    <w:rsid w:val="0082394C"/>
    <w:rsid w:val="008277C7"/>
    <w:rsid w:val="008321C9"/>
    <w:rsid w:val="0083359D"/>
    <w:rsid w:val="00842387"/>
    <w:rsid w:val="00857467"/>
    <w:rsid w:val="00876B17"/>
    <w:rsid w:val="00880266"/>
    <w:rsid w:val="00886205"/>
    <w:rsid w:val="008879C2"/>
    <w:rsid w:val="00890E52"/>
    <w:rsid w:val="008960BB"/>
    <w:rsid w:val="008A26A3"/>
    <w:rsid w:val="008A421B"/>
    <w:rsid w:val="008B3278"/>
    <w:rsid w:val="008B5B34"/>
    <w:rsid w:val="008C3614"/>
    <w:rsid w:val="008D0D7F"/>
    <w:rsid w:val="008D43B9"/>
    <w:rsid w:val="008E4EDC"/>
    <w:rsid w:val="008F3CDA"/>
    <w:rsid w:val="008F45E9"/>
    <w:rsid w:val="008F4A49"/>
    <w:rsid w:val="0090124D"/>
    <w:rsid w:val="00933289"/>
    <w:rsid w:val="00936BAC"/>
    <w:rsid w:val="00943B85"/>
    <w:rsid w:val="0094506C"/>
    <w:rsid w:val="009503E0"/>
    <w:rsid w:val="00953909"/>
    <w:rsid w:val="00972E62"/>
    <w:rsid w:val="00980425"/>
    <w:rsid w:val="00995C38"/>
    <w:rsid w:val="009A4192"/>
    <w:rsid w:val="009B0B83"/>
    <w:rsid w:val="009B3183"/>
    <w:rsid w:val="009C06F7"/>
    <w:rsid w:val="009C4D45"/>
    <w:rsid w:val="009E6773"/>
    <w:rsid w:val="009F14E8"/>
    <w:rsid w:val="00A04D49"/>
    <w:rsid w:val="00A0512E"/>
    <w:rsid w:val="00A05FCF"/>
    <w:rsid w:val="00A13826"/>
    <w:rsid w:val="00A24A4D"/>
    <w:rsid w:val="00A3138C"/>
    <w:rsid w:val="00A32253"/>
    <w:rsid w:val="00A35350"/>
    <w:rsid w:val="00A43F0D"/>
    <w:rsid w:val="00A5663B"/>
    <w:rsid w:val="00A66F36"/>
    <w:rsid w:val="00A75C21"/>
    <w:rsid w:val="00A8235C"/>
    <w:rsid w:val="00A862B1"/>
    <w:rsid w:val="00A90B3F"/>
    <w:rsid w:val="00AB2576"/>
    <w:rsid w:val="00AC0D27"/>
    <w:rsid w:val="00AC766E"/>
    <w:rsid w:val="00AD13AB"/>
    <w:rsid w:val="00AD44C5"/>
    <w:rsid w:val="00AD52AF"/>
    <w:rsid w:val="00AD7D26"/>
    <w:rsid w:val="00AE719D"/>
    <w:rsid w:val="00AF33E1"/>
    <w:rsid w:val="00AF66C4"/>
    <w:rsid w:val="00AF7DE7"/>
    <w:rsid w:val="00B01AB1"/>
    <w:rsid w:val="00B14597"/>
    <w:rsid w:val="00B24CE3"/>
    <w:rsid w:val="00B24F28"/>
    <w:rsid w:val="00B25CDE"/>
    <w:rsid w:val="00B27A01"/>
    <w:rsid w:val="00B30846"/>
    <w:rsid w:val="00B343FA"/>
    <w:rsid w:val="00B434D5"/>
    <w:rsid w:val="00B4479D"/>
    <w:rsid w:val="00B4676D"/>
    <w:rsid w:val="00B53E1E"/>
    <w:rsid w:val="00B621B5"/>
    <w:rsid w:val="00B70332"/>
    <w:rsid w:val="00B7168F"/>
    <w:rsid w:val="00B7389F"/>
    <w:rsid w:val="00B73A9A"/>
    <w:rsid w:val="00B926D1"/>
    <w:rsid w:val="00B92A91"/>
    <w:rsid w:val="00B977C3"/>
    <w:rsid w:val="00BB50F5"/>
    <w:rsid w:val="00BD105C"/>
    <w:rsid w:val="00BE03EF"/>
    <w:rsid w:val="00BE04D8"/>
    <w:rsid w:val="00BE2706"/>
    <w:rsid w:val="00BE52FC"/>
    <w:rsid w:val="00BE6103"/>
    <w:rsid w:val="00BF0A24"/>
    <w:rsid w:val="00BF7928"/>
    <w:rsid w:val="00C0166C"/>
    <w:rsid w:val="00C04B0C"/>
    <w:rsid w:val="00C11A1B"/>
    <w:rsid w:val="00C13744"/>
    <w:rsid w:val="00C2350C"/>
    <w:rsid w:val="00C243A1"/>
    <w:rsid w:val="00C31308"/>
    <w:rsid w:val="00C32FBB"/>
    <w:rsid w:val="00C36ECD"/>
    <w:rsid w:val="00C415E9"/>
    <w:rsid w:val="00C42147"/>
    <w:rsid w:val="00C4571F"/>
    <w:rsid w:val="00C46534"/>
    <w:rsid w:val="00C55583"/>
    <w:rsid w:val="00C80445"/>
    <w:rsid w:val="00C82ED9"/>
    <w:rsid w:val="00C83F4F"/>
    <w:rsid w:val="00C864D7"/>
    <w:rsid w:val="00C90057"/>
    <w:rsid w:val="00CA1AE3"/>
    <w:rsid w:val="00CA3674"/>
    <w:rsid w:val="00CB104C"/>
    <w:rsid w:val="00CC22AC"/>
    <w:rsid w:val="00CC59F5"/>
    <w:rsid w:val="00CC62E9"/>
    <w:rsid w:val="00CD3CE2"/>
    <w:rsid w:val="00CD6D05"/>
    <w:rsid w:val="00CE0328"/>
    <w:rsid w:val="00CE366F"/>
    <w:rsid w:val="00CE5FF4"/>
    <w:rsid w:val="00CF0E8A"/>
    <w:rsid w:val="00D00AC1"/>
    <w:rsid w:val="00D01C51"/>
    <w:rsid w:val="00D11B9D"/>
    <w:rsid w:val="00D14800"/>
    <w:rsid w:val="00D17E50"/>
    <w:rsid w:val="00D25975"/>
    <w:rsid w:val="00D4303F"/>
    <w:rsid w:val="00D43376"/>
    <w:rsid w:val="00D4455A"/>
    <w:rsid w:val="00D45D3D"/>
    <w:rsid w:val="00D5173A"/>
    <w:rsid w:val="00D55E91"/>
    <w:rsid w:val="00D60707"/>
    <w:rsid w:val="00D65AE0"/>
    <w:rsid w:val="00D671DE"/>
    <w:rsid w:val="00D7519B"/>
    <w:rsid w:val="00D75BA2"/>
    <w:rsid w:val="00D8051A"/>
    <w:rsid w:val="00D8113F"/>
    <w:rsid w:val="00DA1AA1"/>
    <w:rsid w:val="00DA5411"/>
    <w:rsid w:val="00DB0E18"/>
    <w:rsid w:val="00DB2FC8"/>
    <w:rsid w:val="00DB5E15"/>
    <w:rsid w:val="00DB6BF7"/>
    <w:rsid w:val="00DC2CF0"/>
    <w:rsid w:val="00DC4FCC"/>
    <w:rsid w:val="00DC64B0"/>
    <w:rsid w:val="00DC66CA"/>
    <w:rsid w:val="00DD1D03"/>
    <w:rsid w:val="00DD4669"/>
    <w:rsid w:val="00DD7797"/>
    <w:rsid w:val="00DE3DAF"/>
    <w:rsid w:val="00DE62F3"/>
    <w:rsid w:val="00DE7FC1"/>
    <w:rsid w:val="00DF27F7"/>
    <w:rsid w:val="00E018A8"/>
    <w:rsid w:val="00E16B7C"/>
    <w:rsid w:val="00E206BA"/>
    <w:rsid w:val="00E22772"/>
    <w:rsid w:val="00E26414"/>
    <w:rsid w:val="00E33148"/>
    <w:rsid w:val="00E357D4"/>
    <w:rsid w:val="00E362A9"/>
    <w:rsid w:val="00E40395"/>
    <w:rsid w:val="00E429AD"/>
    <w:rsid w:val="00E4498B"/>
    <w:rsid w:val="00E520EF"/>
    <w:rsid w:val="00E55813"/>
    <w:rsid w:val="00E63208"/>
    <w:rsid w:val="00E65088"/>
    <w:rsid w:val="00E70687"/>
    <w:rsid w:val="00E71701"/>
    <w:rsid w:val="00E723CB"/>
    <w:rsid w:val="00E72589"/>
    <w:rsid w:val="00E776F1"/>
    <w:rsid w:val="00E80AC6"/>
    <w:rsid w:val="00E85A30"/>
    <w:rsid w:val="00E91B30"/>
    <w:rsid w:val="00E922F5"/>
    <w:rsid w:val="00EA26D6"/>
    <w:rsid w:val="00EA56C0"/>
    <w:rsid w:val="00EB4DD6"/>
    <w:rsid w:val="00EE0F94"/>
    <w:rsid w:val="00EE3893"/>
    <w:rsid w:val="00EE6171"/>
    <w:rsid w:val="00EE65BD"/>
    <w:rsid w:val="00EF66B1"/>
    <w:rsid w:val="00F02B8E"/>
    <w:rsid w:val="00F071B9"/>
    <w:rsid w:val="00F12420"/>
    <w:rsid w:val="00F12A02"/>
    <w:rsid w:val="00F13C6B"/>
    <w:rsid w:val="00F21A91"/>
    <w:rsid w:val="00F21B29"/>
    <w:rsid w:val="00F239E9"/>
    <w:rsid w:val="00F3751B"/>
    <w:rsid w:val="00F42CC8"/>
    <w:rsid w:val="00F56ADF"/>
    <w:rsid w:val="00F64D51"/>
    <w:rsid w:val="00F66767"/>
    <w:rsid w:val="00F718AE"/>
    <w:rsid w:val="00F736BA"/>
    <w:rsid w:val="00F77A7A"/>
    <w:rsid w:val="00F80306"/>
    <w:rsid w:val="00F80939"/>
    <w:rsid w:val="00F84821"/>
    <w:rsid w:val="00F964C1"/>
    <w:rsid w:val="00F97D08"/>
    <w:rsid w:val="00FA015E"/>
    <w:rsid w:val="00FA55E7"/>
    <w:rsid w:val="00FB298E"/>
    <w:rsid w:val="00FC61EC"/>
    <w:rsid w:val="00FC692B"/>
    <w:rsid w:val="00FD1FA0"/>
    <w:rsid w:val="00FE48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696131"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696131"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696131"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696131"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696131"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696131"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696131"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696131"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696131"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696131"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696131"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696131"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7099F"/>
    <w:rsid w:val="0008544B"/>
    <w:rsid w:val="000B7D29"/>
    <w:rsid w:val="000C713E"/>
    <w:rsid w:val="001328B6"/>
    <w:rsid w:val="001B0B5F"/>
    <w:rsid w:val="002E4E5C"/>
    <w:rsid w:val="002E65C0"/>
    <w:rsid w:val="003310DC"/>
    <w:rsid w:val="0036234E"/>
    <w:rsid w:val="003811C5"/>
    <w:rsid w:val="00426296"/>
    <w:rsid w:val="0044248A"/>
    <w:rsid w:val="004459B8"/>
    <w:rsid w:val="004761B4"/>
    <w:rsid w:val="0050731A"/>
    <w:rsid w:val="006268D2"/>
    <w:rsid w:val="00684E80"/>
    <w:rsid w:val="00696131"/>
    <w:rsid w:val="006A065F"/>
    <w:rsid w:val="006C2FAE"/>
    <w:rsid w:val="006D2D2B"/>
    <w:rsid w:val="007058E8"/>
    <w:rsid w:val="007C0C76"/>
    <w:rsid w:val="00861BB8"/>
    <w:rsid w:val="008A02B8"/>
    <w:rsid w:val="008D2437"/>
    <w:rsid w:val="008E6787"/>
    <w:rsid w:val="008F21FC"/>
    <w:rsid w:val="00907923"/>
    <w:rsid w:val="00943B85"/>
    <w:rsid w:val="00A23D3A"/>
    <w:rsid w:val="00AD7D26"/>
    <w:rsid w:val="00B27A01"/>
    <w:rsid w:val="00B80B5C"/>
    <w:rsid w:val="00C51DCF"/>
    <w:rsid w:val="00C60F32"/>
    <w:rsid w:val="00D250A5"/>
    <w:rsid w:val="00E066A3"/>
    <w:rsid w:val="00E65088"/>
    <w:rsid w:val="00EB4DD6"/>
    <w:rsid w:val="00ED5208"/>
    <w:rsid w:val="00F56ADF"/>
    <w:rsid w:val="00F91D11"/>
    <w:rsid w:val="00FB25A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1</TotalTime>
  <Pages>3</Pages>
  <Words>718</Words>
  <Characters>3879</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2017-05-26T15:11:00Z</cp:lastPrinted>
  <dcterms:created xsi:type="dcterms:W3CDTF">2026-10-29T06:23:00Z</dcterms:created>
  <dcterms:modified xsi:type="dcterms:W3CDTF">2026-10-29T06:23:00Z</dcterms:modified>
  <cp:contentStatus/>
  <dc:language>Ελληνικά</dc:language>
  <cp:version>am-20180624</cp:version>
</cp:coreProperties>
</file>